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10150343"/>
        <w:docPartObj>
          <w:docPartGallery w:val="Cover Pages"/>
          <w:docPartUnique/>
        </w:docPartObj>
      </w:sdtPr>
      <w:sdtEndPr>
        <w:rPr>
          <w:noProof/>
          <w:color w:val="775F55" w:themeColor="text2"/>
          <w:sz w:val="32"/>
          <w:szCs w:val="32"/>
        </w:rPr>
      </w:sdtEndPr>
      <w:sdtContent>
        <w:p w:rsidR="00B778DA" w:rsidRDefault="00E20DB3">
          <w:pPr>
            <w:rPr>
              <w:noProof/>
              <w:color w:val="775F55" w:themeColor="text2"/>
              <w:sz w:val="32"/>
              <w:szCs w:val="40"/>
            </w:rPr>
          </w:pPr>
          <w:r w:rsidRPr="00E20DB3">
            <w:rPr>
              <w:noProof/>
              <w:color w:val="775F55" w:themeColor="text2"/>
              <w:sz w:val="32"/>
              <w:szCs w:val="32"/>
              <w:lang w:val="en-AU" w:eastAsia="en-AU"/>
            </w:rPr>
            <w:drawing>
              <wp:anchor distT="0" distB="0" distL="114300" distR="114300" simplePos="0" relativeHeight="251663360" behindDoc="0" locked="0" layoutInCell="1" allowOverlap="1" wp14:anchorId="273093A4" wp14:editId="0D9CB16E">
                <wp:simplePos x="0" y="0"/>
                <wp:positionH relativeFrom="column">
                  <wp:posOffset>847725</wp:posOffset>
                </wp:positionH>
                <wp:positionV relativeFrom="paragraph">
                  <wp:posOffset>752475</wp:posOffset>
                </wp:positionV>
                <wp:extent cx="5943600" cy="5943600"/>
                <wp:effectExtent l="0" t="0" r="0" b="0"/>
                <wp:wrapNone/>
                <wp:docPr id="2" name="Picture 2" descr="D:\Maryborough Soccer Club\MSC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yborough Soccer Club\MSC New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2FB">
            <w:rPr>
              <w:noProof/>
              <w:lang w:val="en-AU" w:eastAsia="en-AU"/>
            </w:rPr>
            <mc:AlternateContent>
              <mc:Choice Requires="wps">
                <w:drawing>
                  <wp:anchor distT="0" distB="0" distL="114300" distR="114300" simplePos="0" relativeHeight="251661312" behindDoc="0" locked="1" layoutInCell="1" allowOverlap="1" wp14:anchorId="0FB4684F" wp14:editId="17126476">
                    <wp:simplePos x="0" y="0"/>
                    <wp:positionH relativeFrom="margin">
                      <wp:posOffset>2286000</wp:posOffset>
                    </wp:positionH>
                    <wp:positionV relativeFrom="margin">
                      <wp:posOffset>7486650</wp:posOffset>
                    </wp:positionV>
                    <wp:extent cx="3705225" cy="836930"/>
                    <wp:effectExtent l="0" t="0" r="9525" b="1270"/>
                    <wp:wrapSquare wrapText="bothSides"/>
                    <wp:docPr id="35" name="Text Box 35" descr="Presenter, company name and address"/>
                    <wp:cNvGraphicFramePr/>
                    <a:graphic xmlns:a="http://schemas.openxmlformats.org/drawingml/2006/main">
                      <a:graphicData uri="http://schemas.microsoft.com/office/word/2010/wordprocessingShape">
                        <wps:wsp>
                          <wps:cNvSpPr txBox="1"/>
                          <wps:spPr>
                            <a:xfrm>
                              <a:off x="0" y="0"/>
                              <a:ext cx="3705225" cy="836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78DA" w:rsidRDefault="002252FB">
                                <w:pPr>
                                  <w:pStyle w:val="Subtitle"/>
                                </w:pPr>
                                <w:r>
                                  <w:t xml:space="preserve">Presented by: </w:t>
                                </w:r>
                                <w:sdt>
                                  <w:sdtPr>
                                    <w:alias w:val="Your Name"/>
                                    <w:tag w:val=""/>
                                    <w:id w:val="1570297104"/>
                                    <w:dataBinding w:prefixMappings="xmlns:ns0='http://purl.org/dc/elements/1.1/' xmlns:ns1='http://schemas.openxmlformats.org/package/2006/metadata/core-properties' " w:xpath="/ns1:coreProperties[1]/ns0:creator[1]" w:storeItemID="{6C3C8BC8-F283-45AE-878A-BAB7291924A1}"/>
                                    <w:text/>
                                  </w:sdtPr>
                                  <w:sdtEndPr/>
                                  <w:sdtContent>
                                    <w:r w:rsidR="00C37576">
                                      <w:rPr>
                                        <w:lang w:val="en-AU"/>
                                      </w:rPr>
                                      <w:t>Maryborough Soccer Club</w:t>
                                    </w:r>
                                    <w:r w:rsidR="007C786D">
                                      <w:rPr>
                                        <w:lang w:val="en-AU"/>
                                      </w:rPr>
                                      <w:t xml:space="preserve"> Committee of Management</w:t>
                                    </w:r>
                                  </w:sdtContent>
                                </w:sdt>
                              </w:p>
                              <w:p w:rsidR="00B778DA" w:rsidRDefault="00AE7BC3">
                                <w:pPr>
                                  <w:pStyle w:val="Contactinfo"/>
                                </w:pPr>
                                <w:sdt>
                                  <w:sdtPr>
                                    <w:alias w:val="Company"/>
                                    <w:tag w:val=""/>
                                    <w:id w:val="733736139"/>
                                    <w:placeholder>
                                      <w:docPart w:val="FE113F8F652D44F095165F1BA8090DAD"/>
                                    </w:placeholder>
                                    <w:dataBinding w:prefixMappings="xmlns:ns0='http://schemas.openxmlformats.org/officeDocument/2006/extended-properties' " w:xpath="/ns0:Properties[1]/ns0:Company[1]" w:storeItemID="{6668398D-A668-4E3E-A5EB-62B293D839F1}"/>
                                    <w:text/>
                                  </w:sdtPr>
                                  <w:sdtEndPr/>
                                  <w:sdtContent>
                                    <w:r w:rsidR="00416F63">
                                      <w:rPr>
                                        <w:lang w:val="en-AU"/>
                                      </w:rPr>
                                      <w:t>Maryborough Soccer Club</w:t>
                                    </w:r>
                                  </w:sdtContent>
                                </w:sdt>
                              </w:p>
                              <w:p w:rsidR="00B778DA" w:rsidRDefault="00AE7BC3">
                                <w:pPr>
                                  <w:pStyle w:val="Contactinfo"/>
                                </w:pPr>
                                <w:sdt>
                                  <w:sdtPr>
                                    <w:alias w:val="Company Address"/>
                                    <w:tag w:val=""/>
                                    <w:id w:val="-1515219664"/>
                                    <w:placeholder>
                                      <w:docPart w:val="097F63239A674C1ABC3AE1ED4BFBF614"/>
                                    </w:placeholder>
                                    <w:dataBinding w:prefixMappings="xmlns:ns0='http://schemas.microsoft.com/office/2006/coverPageProps' " w:xpath="/ns0:CoverPageProperties[1]/ns0:CompanyAddress[1]" w:storeItemID="{55AF091B-3C7A-41E3-B477-F2FDAA23CFDA}"/>
                                    <w:text/>
                                  </w:sdtPr>
                                  <w:sdtEndPr/>
                                  <w:sdtContent>
                                    <w:r w:rsidR="00416F63">
                                      <w:t>PO Box 119</w:t>
                                    </w:r>
                                    <w:r w:rsidR="0010722C">
                                      <w:t xml:space="preserve"> Maryborough Victoria</w:t>
                                    </w:r>
                                  </w:sdtContent>
                                </w:sdt>
                                <w:r w:rsidR="002252FB">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B4684F" id="_x0000_t202" coordsize="21600,21600" o:spt="202" path="m,l,21600r21600,l21600,xe">
                    <v:stroke joinstyle="miter"/>
                    <v:path gradientshapeok="t" o:connecttype="rect"/>
                  </v:shapetype>
                  <v:shape id="Text Box 35" o:spid="_x0000_s1026" type="#_x0000_t202" alt="Presenter, company name and address" style="position:absolute;left:0;text-align:left;margin-left:180pt;margin-top:589.5pt;width:291.75pt;height:65.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" filled="f" stroked="f" strokeweight=".5pt">
                    <v:textbox inset="0,0,0,0">
                      <w:txbxContent>
                        <w:p w:rsidR="00B778DA" w:rsidRDefault="002252FB">
                          <w:pPr>
                            <w:pStyle w:val="Subtitle"/>
                          </w:pPr>
                          <w:r>
                            <w:t xml:space="preserve">Presented by: </w:t>
                          </w:r>
                          <w:sdt>
                            <w:sdtPr>
                              <w:alias w:val="Your Name"/>
                              <w:tag w:val=""/>
                              <w:id w:val="1570297104"/>
                              <w:dataBinding w:prefixMappings="xmlns:ns0='http://purl.org/dc/elements/1.1/' xmlns:ns1='http://schemas.openxmlformats.org/package/2006/metadata/core-properties' " w:xpath="/ns1:coreProperties[1]/ns0:creator[1]" w:storeItemID="{6C3C8BC8-F283-45AE-878A-BAB7291924A1}"/>
                              <w:text/>
                            </w:sdtPr>
                            <w:sdtEndPr/>
                            <w:sdtContent>
                              <w:r w:rsidR="00C37576">
                                <w:rPr>
                                  <w:lang w:val="en-AU"/>
                                </w:rPr>
                                <w:t>Maryborough Soccer Club</w:t>
                              </w:r>
                              <w:r w:rsidR="007C786D">
                                <w:rPr>
                                  <w:lang w:val="en-AU"/>
                                </w:rPr>
                                <w:t xml:space="preserve"> Committee of Management</w:t>
                              </w:r>
                            </w:sdtContent>
                          </w:sdt>
                        </w:p>
                        <w:p w:rsidR="00B778DA" w:rsidRDefault="00E20DB3">
                          <w:pPr>
                            <w:pStyle w:val="Contactinfo"/>
                          </w:pPr>
                          <w:sdt>
                            <w:sdtPr>
                              <w:alias w:val="Company"/>
                              <w:tag w:val=""/>
                              <w:id w:val="733736139"/>
                              <w:placeholder>
                                <w:docPart w:val="FE113F8F652D44F095165F1BA8090DAD"/>
                              </w:placeholder>
                              <w:dataBinding w:prefixMappings="xmlns:ns0='http://schemas.openxmlformats.org/officeDocument/2006/extended-properties' " w:xpath="/ns0:Properties[1]/ns0:Company[1]" w:storeItemID="{6668398D-A668-4E3E-A5EB-62B293D839F1}"/>
                              <w:text/>
                            </w:sdtPr>
                            <w:sdtEndPr/>
                            <w:sdtContent>
                              <w:r w:rsidR="00416F63">
                                <w:rPr>
                                  <w:lang w:val="en-AU"/>
                                </w:rPr>
                                <w:t>Maryborough Soccer Club</w:t>
                              </w:r>
                            </w:sdtContent>
                          </w:sdt>
                        </w:p>
                        <w:p w:rsidR="00B778DA" w:rsidRDefault="00E20DB3">
                          <w:pPr>
                            <w:pStyle w:val="Contactinfo"/>
                          </w:pPr>
                          <w:sdt>
                            <w:sdtPr>
                              <w:alias w:val="Company Address"/>
                              <w:tag w:val=""/>
                              <w:id w:val="-1515219664"/>
                              <w:placeholder>
                                <w:docPart w:val="097F63239A674C1ABC3AE1ED4BFBF614"/>
                              </w:placeholder>
                              <w:dataBinding w:prefixMappings="xmlns:ns0='http://schemas.microsoft.com/office/2006/coverPageProps' " w:xpath="/ns0:CoverPageProperties[1]/ns0:CompanyAddress[1]" w:storeItemID="{55AF091B-3C7A-41E3-B477-F2FDAA23CFDA}"/>
                              <w:text/>
                            </w:sdtPr>
                            <w:sdtEndPr/>
                            <w:sdtContent>
                              <w:r w:rsidR="00416F63">
                                <w:t>PO Box 119</w:t>
                              </w:r>
                              <w:r w:rsidR="0010722C">
                                <w:t xml:space="preserve"> Maryborough Victoria</w:t>
                              </w:r>
                            </w:sdtContent>
                          </w:sdt>
                          <w:r w:rsidR="002252FB">
                            <w:t xml:space="preserve"> </w:t>
                          </w:r>
                        </w:p>
                      </w:txbxContent>
                    </v:textbox>
                    <w10:wrap type="square" anchorx="margin" anchory="margin"/>
                    <w10:anchorlock/>
                  </v:shape>
                </w:pict>
              </mc:Fallback>
            </mc:AlternateContent>
          </w:r>
          <w:r w:rsidR="002252FB">
            <w:rPr>
              <w:noProof/>
              <w:lang w:val="en-AU" w:eastAsia="en-AU"/>
            </w:rPr>
            <mc:AlternateContent>
              <mc:Choice Requires="wps">
                <w:drawing>
                  <wp:anchor distT="0" distB="0" distL="114300" distR="114300" simplePos="0" relativeHeight="251660288" behindDoc="0" locked="1" layoutInCell="1" allowOverlap="1" wp14:anchorId="37A4BA77" wp14:editId="45923887">
                    <wp:simplePos x="0" y="0"/>
                    <wp:positionH relativeFrom="margin">
                      <wp:align>right</wp:align>
                    </wp:positionH>
                    <wp:positionV relativeFrom="page">
                      <wp:posOffset>4577680</wp:posOffset>
                    </wp:positionV>
                    <wp:extent cx="5522976" cy="525780"/>
                    <wp:effectExtent l="0" t="0" r="1905" b="635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5522976"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78DA" w:rsidRDefault="00B778DA">
                                <w:pPr>
                                  <w:pStyle w:val="Logo"/>
                                </w:pPr>
                              </w:p>
                              <w:sdt>
                                <w:sdtPr>
                                  <w:rPr>
                                    <w:color w:val="808080" w:themeColor="background1" w:themeShade="80"/>
                                  </w:rPr>
                                  <w:alias w:val="Title"/>
                                  <w:tag w:val=""/>
                                  <w:id w:val="-1364747280"/>
                                  <w:dataBinding w:prefixMappings="xmlns:ns0='http://purl.org/dc/elements/1.1/' xmlns:ns1='http://schemas.openxmlformats.org/package/2006/metadata/core-properties' " w:xpath="/ns1:coreProperties[1]/ns0:title[1]" w:storeItemID="{6C3C8BC8-F283-45AE-878A-BAB7291924A1}"/>
                                  <w:text/>
                                </w:sdtPr>
                                <w:sdtEndPr/>
                                <w:sdtContent>
                                  <w:p w:rsidR="00B778DA" w:rsidRPr="00416F63" w:rsidRDefault="00C37576">
                                    <w:pPr>
                                      <w:pStyle w:val="Title"/>
                                      <w:rPr>
                                        <w:color w:val="808080" w:themeColor="background1" w:themeShade="80"/>
                                      </w:rPr>
                                    </w:pPr>
                                    <w:r w:rsidRPr="00416F63">
                                      <w:rPr>
                                        <w:color w:val="808080" w:themeColor="background1" w:themeShade="80"/>
                                        <w:lang w:val="en-AU"/>
                                      </w:rPr>
                                      <w:t>Maryborough Soccer Club</w:t>
                                    </w:r>
                                  </w:p>
                                </w:sdtContent>
                              </w:sdt>
                              <w:sdt>
                                <w:sdtPr>
                                  <w:alias w:val="Subtitle"/>
                                  <w:tag w:val=""/>
                                  <w:id w:val="-1262595270"/>
                                  <w:dataBinding w:prefixMappings="xmlns:ns0='http://purl.org/dc/elements/1.1/' xmlns:ns1='http://schemas.openxmlformats.org/package/2006/metadata/core-properties' " w:xpath="/ns1:coreProperties[1]/ns0:subject[1]" w:storeItemID="{6C3C8BC8-F283-45AE-878A-BAB7291924A1}"/>
                                  <w:text/>
                                </w:sdtPr>
                                <w:sdtEndPr/>
                                <w:sdtContent>
                                  <w:p w:rsidR="00B778DA" w:rsidRDefault="0010722C">
                                    <w:pPr>
                                      <w:pStyle w:val="Subtitle"/>
                                    </w:pPr>
                                    <w:r>
                                      <w:t>Policy Manual</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04F5EC45" id="Text Box 37" o:spid="_x0000_s1027" type="#_x0000_t202" alt="Title and subtitle" style="position:absolute;left:0;text-align:left;margin-left:383.7pt;margin-top:360.45pt;width:434.9pt;height:41.4pt;z-index:251660288;visibility:visible;mso-wrap-style:square;mso-width-percent:0;mso-height-percent:363;mso-wrap-distance-left:9pt;mso-wrap-distance-top:0;mso-wrap-distance-right:9pt;mso-wrap-distance-bottom:0;mso-position-horizontal:right;mso-position-horizontal-relative:margin;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" filled="f" stroked="f" strokeweight=".5pt">
                    <v:textbox inset="0,0,0,0">
                      <w:txbxContent>
                        <w:p w:rsidR="00B778DA" w:rsidRDefault="00B778DA">
                          <w:pPr>
                            <w:pStyle w:val="Logo"/>
                          </w:pPr>
                        </w:p>
                        <w:sdt>
                          <w:sdtPr>
                            <w:rPr>
                              <w:color w:val="808080" w:themeColor="background1" w:themeShade="80"/>
                            </w:rPr>
                            <w:alias w:val="Title"/>
                            <w:tag w:val=""/>
                            <w:id w:val="-1364747280"/>
                            <w:dataBinding w:prefixMappings="xmlns:ns0='http://purl.org/dc/elements/1.1/' xmlns:ns1='http://schemas.openxmlformats.org/package/2006/metadata/core-properties' " w:xpath="/ns1:coreProperties[1]/ns0:title[1]" w:storeItemID="{6C3C8BC8-F283-45AE-878A-BAB7291924A1}"/>
                            <w:text/>
                          </w:sdtPr>
                          <w:sdtEndPr>
                            <w:rPr>
                              <w:color w:val="808080" w:themeColor="background1" w:themeShade="80"/>
                            </w:rPr>
                          </w:sdtEndPr>
                          <w:sdtContent>
                            <w:p w:rsidR="00B778DA" w:rsidRPr="00416F63" w:rsidRDefault="00C37576">
                              <w:pPr>
                                <w:pStyle w:val="Title"/>
                                <w:rPr>
                                  <w:color w:val="808080" w:themeColor="background1" w:themeShade="80"/>
                                </w:rPr>
                              </w:pPr>
                              <w:r w:rsidRPr="00416F63">
                                <w:rPr>
                                  <w:color w:val="808080" w:themeColor="background1" w:themeShade="80"/>
                                  <w:lang w:val="en-AU"/>
                                </w:rPr>
                                <w:t>Maryborough Soccer Club</w:t>
                              </w:r>
                            </w:p>
                          </w:sdtContent>
                        </w:sdt>
                        <w:sdt>
                          <w:sdtPr>
                            <w:alias w:val="Subtitle"/>
                            <w:tag w:val=""/>
                            <w:id w:val="-1262595270"/>
                            <w:dataBinding w:prefixMappings="xmlns:ns0='http://purl.org/dc/elements/1.1/' xmlns:ns1='http://schemas.openxmlformats.org/package/2006/metadata/core-properties' " w:xpath="/ns1:coreProperties[1]/ns0:subject[1]" w:storeItemID="{6C3C8BC8-F283-45AE-878A-BAB7291924A1}"/>
                            <w:text/>
                          </w:sdtPr>
                          <w:sdtEndPr/>
                          <w:sdtContent>
                            <w:p w:rsidR="00B778DA" w:rsidRDefault="0010722C">
                              <w:pPr>
                                <w:pStyle w:val="Subtitle"/>
                              </w:pPr>
                              <w:r>
                                <w:t>Policy Manual</w:t>
                              </w:r>
                            </w:p>
                          </w:sdtContent>
                        </w:sdt>
                      </w:txbxContent>
                    </v:textbox>
                    <w10:wrap type="square" anchorx="margin" anchory="page"/>
                    <w10:anchorlock/>
                  </v:shape>
                </w:pict>
              </mc:Fallback>
            </mc:AlternateContent>
          </w:r>
          <w:r w:rsidR="002252FB">
            <w:rPr>
              <w:noProof/>
              <w:lang w:val="en-AU" w:eastAsia="en-AU"/>
            </w:rPr>
            <mc:AlternateContent>
              <mc:Choice Requires="wps">
                <w:drawing>
                  <wp:anchor distT="0" distB="0" distL="114300" distR="114300" simplePos="0" relativeHeight="251662336" behindDoc="0" locked="1" layoutInCell="1" allowOverlap="1" wp14:anchorId="158F6FF5" wp14:editId="3AC6C679">
                    <wp:simplePos x="0" y="0"/>
                    <wp:positionH relativeFrom="margin">
                      <wp:align>right</wp:align>
                    </wp:positionH>
                    <mc:AlternateContent>
                      <mc:Choice Requires="wp14">
                        <wp:positionV relativeFrom="page">
                          <wp14:pctPosVOffset>9100</wp14:pctPosVOffset>
                        </wp:positionV>
                      </mc:Choice>
                      <mc:Fallback>
                        <wp:positionV relativeFrom="page">
                          <wp:posOffset>915035</wp:posOffset>
                        </wp:positionV>
                      </mc:Fallback>
                    </mc:AlternateContent>
                    <wp:extent cx="3660775" cy="3651250"/>
                    <wp:effectExtent l="0" t="0" r="0" b="0"/>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78DA" w:rsidRDefault="002252FB">
                                <w:pPr>
                                  <w:pStyle w:val="Subtitle"/>
                                </w:pPr>
                                <w:r>
                                  <w:t xml:space="preserve">Version </w:t>
                                </w:r>
                                <w:sdt>
                                  <w:sdtPr>
                                    <w:id w:val="725191026"/>
                                  </w:sdtPr>
                                  <w:sdtEndPr/>
                                  <w:sdtContent>
                                    <w:r w:rsidR="0010722C">
                                      <w:t>1</w:t>
                                    </w:r>
                                    <w:r w:rsidR="007833C8">
                                      <w:t>.3</w:t>
                                    </w:r>
                                  </w:sdtContent>
                                </w:sdt>
                              </w:p>
                              <w:sdt>
                                <w:sdtPr>
                                  <w:alias w:val="Date"/>
                                  <w:tag w:val=""/>
                                  <w:id w:val="1001242125"/>
                                  <w:showingPlcHdr/>
                                  <w:dataBinding w:prefixMappings="xmlns:ns0='http://schemas.microsoft.com/office/2006/coverPageProps' " w:xpath="/ns0:CoverPageProperties[1]/ns0:PublishDate[1]" w:storeItemID="{55AF091B-3C7A-41E3-B477-F2FDAA23CFDA}"/>
                                  <w:date w:fullDate="2017-01-01T00:00:00Z">
                                    <w:dateFormat w:val="MMMM d, yyyy"/>
                                    <w:lid w:val="en-US"/>
                                    <w:storeMappedDataAs w:val="dateTime"/>
                                    <w:calendar w:val="gregorian"/>
                                  </w:date>
                                </w:sdtPr>
                                <w:sdtEndPr/>
                                <w:sdtContent>
                                  <w:p w:rsidR="00B778DA" w:rsidRDefault="0010722C">
                                    <w:pPr>
                                      <w:pStyle w:val="Subtitle"/>
                                    </w:pPr>
                                    <w: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47100</wp14:pctWidth>
                    </wp14:sizeRelH>
                    <wp14:sizeRelV relativeFrom="page">
                      <wp14:pctHeight>36300</wp14:pctHeight>
                    </wp14:sizeRelV>
                  </wp:anchor>
                </w:drawing>
              </mc:Choice>
              <mc:Fallback>
                <w:pict>
                  <v:shapetype w14:anchorId="158F6FF5" id="_x0000_t202" coordsize="21600,21600" o:spt="202" path="m,l,21600r21600,l21600,xe">
                    <v:stroke joinstyle="miter"/>
                    <v:path gradientshapeok="t" o:connecttype="rect"/>
                  </v:shapetype>
                  <v:shape id="Text Box 33" o:spid="_x0000_s1028" type="#_x0000_t202" alt="Version number and date" style="position:absolute;left:0;text-align:left;margin-left:237.05pt;margin-top:0;width:288.25pt;height:287.5pt;z-index:251662336;visibility:visible;mso-wrap-style:square;mso-width-percent:471;mso-height-percent:363;mso-top-percent:91;mso-wrap-distance-left:9pt;mso-wrap-distance-top:0;mso-wrap-distance-right:9pt;mso-wrap-distance-bottom:0;mso-position-horizontal:right;mso-position-horizontal-relative:margin;mso-position-vertical-relative:page;mso-width-percent:471;mso-height-percent:363;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" filled="f" stroked="f" strokeweight=".5pt">
                    <v:textbox style="mso-fit-shape-to-text:t" inset="0,0,0,0">
                      <w:txbxContent>
                        <w:p w:rsidR="00B778DA" w:rsidRDefault="002252FB">
                          <w:pPr>
                            <w:pStyle w:val="Subtitle"/>
                          </w:pPr>
                          <w:r>
                            <w:t xml:space="preserve">Version </w:t>
                          </w:r>
                          <w:sdt>
                            <w:sdtPr>
                              <w:id w:val="725191026"/>
                            </w:sdtPr>
                            <w:sdtEndPr/>
                            <w:sdtContent>
                              <w:r w:rsidR="0010722C">
                                <w:t>1</w:t>
                              </w:r>
                              <w:r w:rsidR="007833C8">
                                <w:t>.3</w:t>
                              </w:r>
                            </w:sdtContent>
                          </w:sdt>
                        </w:p>
                        <w:sdt>
                          <w:sdtPr>
                            <w:alias w:val="Date"/>
                            <w:tag w:val=""/>
                            <w:id w:val="1001242125"/>
                            <w:showingPlcHdr/>
                            <w:dataBinding w:prefixMappings="xmlns:ns0='http://schemas.microsoft.com/office/2006/coverPageProps' " w:xpath="/ns0:CoverPageProperties[1]/ns0:PublishDate[1]" w:storeItemID="{55AF091B-3C7A-41E3-B477-F2FDAA23CFDA}"/>
                            <w:date w:fullDate="2017-01-01T00:00:00Z">
                              <w:dateFormat w:val="MMMM d, yyyy"/>
                              <w:lid w:val="en-US"/>
                              <w:storeMappedDataAs w:val="dateTime"/>
                              <w:calendar w:val="gregorian"/>
                            </w:date>
                          </w:sdtPr>
                          <w:sdtEndPr/>
                          <w:sdtContent>
                            <w:p w:rsidR="00B778DA" w:rsidRDefault="0010722C">
                              <w:pPr>
                                <w:pStyle w:val="Subtitle"/>
                              </w:pPr>
                              <w:r>
                                <w:t xml:space="preserve">     </w:t>
                              </w:r>
                            </w:p>
                          </w:sdtContent>
                        </w:sdt>
                      </w:txbxContent>
                    </v:textbox>
                    <w10:wrap type="square" anchorx="margin" anchory="page"/>
                    <w10:anchorlock/>
                  </v:shape>
                </w:pict>
              </mc:Fallback>
            </mc:AlternateContent>
          </w:r>
          <w:r w:rsidR="002252FB" w:rsidRPr="0010722C">
            <w:rPr>
              <w:noProof/>
              <w:color w:val="A17B36" w:themeColor="background2" w:themeShade="80"/>
              <w:lang w:val="en-AU" w:eastAsia="en-AU"/>
            </w:rPr>
            <mc:AlternateContent>
              <mc:Choice Requires="wpg">
                <w:drawing>
                  <wp:anchor distT="0" distB="0" distL="114300" distR="114300" simplePos="0" relativeHeight="251659264" behindDoc="0" locked="0" layoutInCell="1" allowOverlap="1" wp14:anchorId="76B8D9D5" wp14:editId="2C89C454">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22225" b="19685"/>
                    <wp:wrapNone/>
                    <wp:docPr id="38" name="Group 38" title="Decorative sidebar"/>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39" name="Rectangle 39"/>
                            <wps:cNvSpPr/>
                            <wps:spPr>
                              <a:xfrm>
                                <a:off x="0" y="0"/>
                                <a:ext cx="228600" cy="87820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0" y="8915400"/>
                                <a:ext cx="228600" cy="2286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731C122E" id="Group 38" o:spid="_x0000_s1026" alt="Title: Decorative sidebar"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">
                    <v:rect id="Rectangle 39"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" fillcolor="#94b6d2 [3204]" strokecolor="#345c7d [1604]" strokeweight="1pt"/>
                    <v:rect id="Rectangle 40"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" fillcolor="#94b6d2 [3204]" strokecolor="#345c7d [1604]" strokeweight="1pt">
                      <v:path arrowok="t"/>
                      <o:lock v:ext="edit" aspectratio="t"/>
                    </v:rect>
                    <w10:wrap anchorx="page" anchory="page"/>
                  </v:group>
                </w:pict>
              </mc:Fallback>
            </mc:AlternateContent>
          </w:r>
          <w:r w:rsidR="002252FB">
            <w:rPr>
              <w:noProof/>
              <w:color w:val="775F55" w:themeColor="text2"/>
              <w:sz w:val="32"/>
              <w:szCs w:val="32"/>
            </w:rPr>
            <w:br w:type="page"/>
          </w:r>
        </w:p>
      </w:sdtContent>
    </w:sdt>
    <w:sdt>
      <w:sdtPr>
        <w:alias w:val="Title"/>
        <w:tag w:val=""/>
        <w:id w:val="1722478048"/>
        <w:dataBinding w:prefixMappings="xmlns:ns0='http://purl.org/dc/elements/1.1/' xmlns:ns1='http://schemas.openxmlformats.org/package/2006/metadata/core-properties' " w:xpath="/ns1:coreProperties[1]/ns0:title[1]" w:storeItemID="{6C3C8BC8-F283-45AE-878A-BAB7291924A1}"/>
        <w:text/>
      </w:sdtPr>
      <w:sdtEndPr/>
      <w:sdtContent>
        <w:p w:rsidR="00B778DA" w:rsidRDefault="00C37576">
          <w:pPr>
            <w:pStyle w:val="Heading1"/>
          </w:pPr>
          <w:r>
            <w:rPr>
              <w:lang w:val="en-AU"/>
            </w:rPr>
            <w:t>Maryborough Soccer Club</w:t>
          </w:r>
        </w:p>
      </w:sdtContent>
    </w:sdt>
    <w:p w:rsidR="00B778DA" w:rsidRDefault="0010722C">
      <w:pPr>
        <w:pStyle w:val="Heading2"/>
      </w:pPr>
      <w:r>
        <w:t xml:space="preserve">Contents </w:t>
      </w:r>
    </w:p>
    <w:p w:rsidR="0010722C" w:rsidRDefault="0010722C" w:rsidP="0010722C">
      <w:pPr>
        <w:rPr>
          <w:b/>
          <w:sz w:val="28"/>
        </w:rPr>
      </w:pPr>
      <w:r>
        <w:rPr>
          <w:b/>
          <w:sz w:val="28"/>
        </w:rPr>
        <w:t>Risk Management Strategy</w:t>
      </w:r>
      <w:r>
        <w:rPr>
          <w:b/>
          <w:sz w:val="28"/>
        </w:rPr>
        <w:tab/>
      </w:r>
      <w:r>
        <w:rPr>
          <w:b/>
          <w:sz w:val="28"/>
        </w:rPr>
        <w:tab/>
      </w:r>
      <w:r>
        <w:rPr>
          <w:b/>
          <w:sz w:val="28"/>
        </w:rPr>
        <w:tab/>
      </w:r>
      <w:r>
        <w:rPr>
          <w:b/>
          <w:sz w:val="28"/>
        </w:rPr>
        <w:tab/>
      </w:r>
      <w:r>
        <w:rPr>
          <w:b/>
          <w:sz w:val="28"/>
        </w:rPr>
        <w:tab/>
      </w:r>
      <w:r>
        <w:rPr>
          <w:b/>
          <w:sz w:val="28"/>
        </w:rPr>
        <w:tab/>
      </w:r>
      <w:r>
        <w:rPr>
          <w:b/>
          <w:sz w:val="28"/>
        </w:rPr>
        <w:tab/>
        <w:t xml:space="preserve">2 </w:t>
      </w:r>
    </w:p>
    <w:p w:rsidR="005A24E5" w:rsidRDefault="005A24E5" w:rsidP="0010722C">
      <w:pPr>
        <w:rPr>
          <w:b/>
          <w:sz w:val="28"/>
        </w:rPr>
      </w:pPr>
    </w:p>
    <w:p w:rsidR="00634867" w:rsidRDefault="00C01D70" w:rsidP="00634867">
      <w:pPr>
        <w:rPr>
          <w:b/>
          <w:sz w:val="28"/>
        </w:rPr>
      </w:pPr>
      <w:r>
        <w:rPr>
          <w:b/>
          <w:sz w:val="28"/>
        </w:rPr>
        <w:t xml:space="preserve">Equal Opportunity and Tolerance Policy </w:t>
      </w:r>
      <w:r>
        <w:rPr>
          <w:b/>
          <w:sz w:val="28"/>
        </w:rPr>
        <w:tab/>
      </w:r>
      <w:r>
        <w:rPr>
          <w:b/>
          <w:sz w:val="28"/>
        </w:rPr>
        <w:tab/>
      </w:r>
      <w:r>
        <w:rPr>
          <w:b/>
          <w:sz w:val="28"/>
        </w:rPr>
        <w:tab/>
      </w:r>
      <w:r>
        <w:rPr>
          <w:b/>
          <w:sz w:val="28"/>
        </w:rPr>
        <w:tab/>
      </w:r>
      <w:r>
        <w:rPr>
          <w:b/>
          <w:sz w:val="28"/>
        </w:rPr>
        <w:tab/>
        <w:t>3</w:t>
      </w:r>
      <w:r w:rsidR="00634867">
        <w:rPr>
          <w:b/>
          <w:sz w:val="28"/>
        </w:rPr>
        <w:tab/>
      </w:r>
    </w:p>
    <w:p w:rsidR="005A24E5" w:rsidRDefault="005A24E5" w:rsidP="00634867">
      <w:pPr>
        <w:rPr>
          <w:b/>
          <w:sz w:val="28"/>
        </w:rPr>
      </w:pPr>
    </w:p>
    <w:p w:rsidR="00634867" w:rsidRDefault="00634867" w:rsidP="00634867">
      <w:pPr>
        <w:rPr>
          <w:b/>
          <w:sz w:val="28"/>
        </w:rPr>
      </w:pPr>
      <w:r w:rsidRPr="00634867">
        <w:rPr>
          <w:b/>
          <w:sz w:val="28"/>
        </w:rPr>
        <w:t>Anti-Harassment/ Sexual Harassment policy</w:t>
      </w:r>
      <w:r>
        <w:rPr>
          <w:b/>
          <w:sz w:val="28"/>
        </w:rPr>
        <w:tab/>
      </w:r>
      <w:r>
        <w:rPr>
          <w:b/>
          <w:sz w:val="28"/>
        </w:rPr>
        <w:tab/>
      </w:r>
      <w:r>
        <w:rPr>
          <w:b/>
          <w:sz w:val="28"/>
        </w:rPr>
        <w:tab/>
      </w:r>
      <w:r>
        <w:rPr>
          <w:b/>
          <w:sz w:val="28"/>
        </w:rPr>
        <w:tab/>
        <w:t>4</w:t>
      </w:r>
    </w:p>
    <w:p w:rsidR="005A24E5" w:rsidRDefault="005A24E5" w:rsidP="00634867">
      <w:pPr>
        <w:rPr>
          <w:b/>
          <w:sz w:val="28"/>
        </w:rPr>
      </w:pPr>
    </w:p>
    <w:p w:rsidR="005A24E5" w:rsidRDefault="005A24E5" w:rsidP="00634867">
      <w:pPr>
        <w:rPr>
          <w:b/>
          <w:sz w:val="28"/>
        </w:rPr>
      </w:pPr>
      <w:r>
        <w:rPr>
          <w:b/>
          <w:sz w:val="28"/>
        </w:rPr>
        <w:t xml:space="preserve">Volunteer Management Policy </w:t>
      </w:r>
      <w:r>
        <w:rPr>
          <w:b/>
          <w:sz w:val="28"/>
        </w:rPr>
        <w:tab/>
      </w:r>
      <w:r>
        <w:rPr>
          <w:b/>
          <w:sz w:val="28"/>
        </w:rPr>
        <w:tab/>
      </w:r>
      <w:r>
        <w:rPr>
          <w:b/>
          <w:sz w:val="28"/>
        </w:rPr>
        <w:tab/>
      </w:r>
      <w:r>
        <w:rPr>
          <w:b/>
          <w:sz w:val="28"/>
        </w:rPr>
        <w:tab/>
      </w:r>
      <w:r>
        <w:rPr>
          <w:b/>
          <w:sz w:val="28"/>
        </w:rPr>
        <w:tab/>
      </w:r>
      <w:r>
        <w:rPr>
          <w:b/>
          <w:sz w:val="28"/>
        </w:rPr>
        <w:tab/>
        <w:t>5</w:t>
      </w:r>
    </w:p>
    <w:p w:rsidR="005620AF" w:rsidRDefault="005620AF" w:rsidP="00634867">
      <w:pPr>
        <w:rPr>
          <w:b/>
          <w:sz w:val="28"/>
        </w:rPr>
      </w:pPr>
    </w:p>
    <w:p w:rsidR="005620AF" w:rsidRDefault="005620AF" w:rsidP="00634867">
      <w:pPr>
        <w:rPr>
          <w:b/>
          <w:sz w:val="28"/>
        </w:rPr>
      </w:pPr>
      <w:r>
        <w:rPr>
          <w:b/>
          <w:sz w:val="28"/>
        </w:rPr>
        <w:t xml:space="preserve">Alcohol and Smoking Policy </w:t>
      </w:r>
      <w:r>
        <w:rPr>
          <w:b/>
          <w:sz w:val="28"/>
        </w:rPr>
        <w:tab/>
      </w:r>
      <w:r>
        <w:rPr>
          <w:b/>
          <w:sz w:val="28"/>
        </w:rPr>
        <w:tab/>
      </w:r>
      <w:r>
        <w:rPr>
          <w:b/>
          <w:sz w:val="28"/>
        </w:rPr>
        <w:tab/>
      </w:r>
      <w:r>
        <w:rPr>
          <w:b/>
          <w:sz w:val="28"/>
        </w:rPr>
        <w:tab/>
      </w:r>
      <w:r>
        <w:rPr>
          <w:b/>
          <w:sz w:val="28"/>
        </w:rPr>
        <w:tab/>
      </w:r>
      <w:r>
        <w:rPr>
          <w:b/>
          <w:sz w:val="28"/>
        </w:rPr>
        <w:tab/>
      </w:r>
      <w:r>
        <w:rPr>
          <w:b/>
          <w:sz w:val="28"/>
        </w:rPr>
        <w:tab/>
        <w:t>6</w:t>
      </w:r>
    </w:p>
    <w:p w:rsidR="006B1BE6" w:rsidRDefault="006B1BE6" w:rsidP="00634867">
      <w:pPr>
        <w:rPr>
          <w:b/>
          <w:sz w:val="28"/>
        </w:rPr>
      </w:pPr>
    </w:p>
    <w:p w:rsidR="006B1BE6" w:rsidRDefault="00924858" w:rsidP="00634867">
      <w:pPr>
        <w:rPr>
          <w:b/>
          <w:sz w:val="28"/>
        </w:rPr>
      </w:pPr>
      <w:r>
        <w:rPr>
          <w:b/>
          <w:sz w:val="28"/>
        </w:rPr>
        <w:t xml:space="preserve">Canteen </w:t>
      </w:r>
      <w:r w:rsidR="006B1BE6">
        <w:rPr>
          <w:b/>
          <w:sz w:val="28"/>
        </w:rPr>
        <w:t xml:space="preserve">Policy </w:t>
      </w:r>
      <w:r w:rsidR="006B1BE6">
        <w:rPr>
          <w:b/>
          <w:sz w:val="28"/>
        </w:rPr>
        <w:tab/>
      </w:r>
      <w:r w:rsidR="006B1BE6">
        <w:rPr>
          <w:b/>
          <w:sz w:val="28"/>
        </w:rPr>
        <w:tab/>
      </w:r>
      <w:r w:rsidR="006B1BE6">
        <w:rPr>
          <w:b/>
          <w:sz w:val="28"/>
        </w:rPr>
        <w:tab/>
      </w:r>
      <w:r w:rsidR="006B1BE6">
        <w:rPr>
          <w:b/>
          <w:sz w:val="28"/>
        </w:rPr>
        <w:tab/>
      </w:r>
      <w:r w:rsidR="006B1BE6">
        <w:rPr>
          <w:b/>
          <w:sz w:val="28"/>
        </w:rPr>
        <w:tab/>
      </w:r>
      <w:r w:rsidR="006B1BE6">
        <w:rPr>
          <w:b/>
          <w:sz w:val="28"/>
        </w:rPr>
        <w:tab/>
      </w:r>
      <w:r w:rsidR="006B1BE6">
        <w:rPr>
          <w:b/>
          <w:sz w:val="28"/>
        </w:rPr>
        <w:tab/>
      </w:r>
      <w:r w:rsidR="006B1BE6">
        <w:rPr>
          <w:b/>
          <w:sz w:val="28"/>
        </w:rPr>
        <w:tab/>
      </w:r>
      <w:r w:rsidR="006B1BE6">
        <w:rPr>
          <w:b/>
          <w:sz w:val="28"/>
        </w:rPr>
        <w:tab/>
        <w:t>7</w:t>
      </w:r>
    </w:p>
    <w:p w:rsidR="0047125C" w:rsidRDefault="0047125C" w:rsidP="00634867">
      <w:pPr>
        <w:rPr>
          <w:b/>
          <w:sz w:val="28"/>
        </w:rPr>
      </w:pPr>
    </w:p>
    <w:p w:rsidR="0047125C" w:rsidRDefault="0047125C" w:rsidP="00634867">
      <w:pPr>
        <w:rPr>
          <w:b/>
          <w:sz w:val="28"/>
        </w:rPr>
      </w:pPr>
      <w:r>
        <w:rPr>
          <w:b/>
          <w:sz w:val="28"/>
        </w:rPr>
        <w:t xml:space="preserve">Responsible Committee Policy </w:t>
      </w:r>
      <w:r>
        <w:rPr>
          <w:b/>
          <w:sz w:val="28"/>
        </w:rPr>
        <w:tab/>
      </w:r>
      <w:r>
        <w:rPr>
          <w:b/>
          <w:sz w:val="28"/>
        </w:rPr>
        <w:tab/>
      </w:r>
      <w:r>
        <w:rPr>
          <w:b/>
          <w:sz w:val="28"/>
        </w:rPr>
        <w:tab/>
      </w:r>
      <w:r>
        <w:rPr>
          <w:b/>
          <w:sz w:val="28"/>
        </w:rPr>
        <w:tab/>
      </w:r>
      <w:r>
        <w:rPr>
          <w:b/>
          <w:sz w:val="28"/>
        </w:rPr>
        <w:tab/>
      </w:r>
      <w:r>
        <w:rPr>
          <w:b/>
          <w:sz w:val="28"/>
        </w:rPr>
        <w:tab/>
        <w:t>8</w:t>
      </w:r>
    </w:p>
    <w:p w:rsidR="007D39ED" w:rsidRDefault="007D39ED" w:rsidP="00634867">
      <w:pPr>
        <w:rPr>
          <w:b/>
          <w:sz w:val="28"/>
        </w:rPr>
      </w:pPr>
    </w:p>
    <w:p w:rsidR="007D39ED" w:rsidRDefault="007D39ED" w:rsidP="00634867">
      <w:pPr>
        <w:rPr>
          <w:b/>
          <w:sz w:val="28"/>
        </w:rPr>
      </w:pPr>
      <w:r>
        <w:rPr>
          <w:b/>
          <w:sz w:val="28"/>
        </w:rPr>
        <w:t>Healthy Food Policy</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9</w:t>
      </w:r>
    </w:p>
    <w:p w:rsidR="007D39ED" w:rsidRDefault="007D39ED" w:rsidP="00634867">
      <w:pPr>
        <w:rPr>
          <w:b/>
          <w:sz w:val="28"/>
        </w:rPr>
      </w:pPr>
    </w:p>
    <w:p w:rsidR="007D39ED" w:rsidRDefault="007D39ED" w:rsidP="00634867">
      <w:pPr>
        <w:rPr>
          <w:b/>
          <w:sz w:val="28"/>
        </w:rPr>
      </w:pPr>
      <w:r>
        <w:rPr>
          <w:b/>
          <w:sz w:val="28"/>
        </w:rPr>
        <w:t>Extreme Weather Policy</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10</w:t>
      </w:r>
    </w:p>
    <w:p w:rsidR="007833C8" w:rsidRDefault="007833C8" w:rsidP="00634867">
      <w:pPr>
        <w:rPr>
          <w:b/>
          <w:sz w:val="28"/>
        </w:rPr>
      </w:pPr>
    </w:p>
    <w:p w:rsidR="007833C8" w:rsidRPr="0010722C" w:rsidRDefault="007833C8" w:rsidP="00634867">
      <w:pPr>
        <w:rPr>
          <w:b/>
          <w:sz w:val="28"/>
        </w:rPr>
      </w:pPr>
      <w:r>
        <w:rPr>
          <w:b/>
          <w:sz w:val="28"/>
        </w:rPr>
        <w:t xml:space="preserve">Victorian Child Safe Standards </w:t>
      </w:r>
      <w:r>
        <w:rPr>
          <w:b/>
          <w:sz w:val="28"/>
        </w:rPr>
        <w:tab/>
      </w:r>
      <w:r>
        <w:rPr>
          <w:b/>
          <w:sz w:val="28"/>
        </w:rPr>
        <w:tab/>
      </w:r>
      <w:r>
        <w:rPr>
          <w:b/>
          <w:sz w:val="28"/>
        </w:rPr>
        <w:tab/>
      </w:r>
      <w:r>
        <w:rPr>
          <w:b/>
          <w:sz w:val="28"/>
        </w:rPr>
        <w:tab/>
      </w:r>
      <w:r>
        <w:rPr>
          <w:b/>
          <w:sz w:val="28"/>
        </w:rPr>
        <w:tab/>
      </w:r>
      <w:r>
        <w:rPr>
          <w:b/>
          <w:sz w:val="28"/>
        </w:rPr>
        <w:tab/>
        <w:t>11</w:t>
      </w:r>
    </w:p>
    <w:p w:rsidR="0010722C" w:rsidRDefault="0010722C" w:rsidP="0010722C"/>
    <w:p w:rsidR="0010722C" w:rsidRDefault="0010722C" w:rsidP="0010722C"/>
    <w:p w:rsidR="0010722C" w:rsidRDefault="0010722C" w:rsidP="0010722C"/>
    <w:p w:rsidR="0010722C" w:rsidRDefault="0010722C" w:rsidP="0010722C"/>
    <w:p w:rsidR="0010722C" w:rsidRDefault="0010722C" w:rsidP="0010722C"/>
    <w:p w:rsidR="0010722C" w:rsidRDefault="0010722C" w:rsidP="0010722C"/>
    <w:p w:rsidR="0010722C" w:rsidRDefault="0010722C" w:rsidP="0010722C"/>
    <w:p w:rsidR="0010722C" w:rsidRDefault="0010722C" w:rsidP="00D82C0E">
      <w:pPr>
        <w:ind w:left="0"/>
      </w:pPr>
    </w:p>
    <w:p w:rsidR="0010722C" w:rsidRPr="0010722C" w:rsidRDefault="0010722C" w:rsidP="0010722C">
      <w:pPr>
        <w:shd w:val="clear" w:color="auto" w:fill="A17B36" w:themeFill="background2" w:themeFillShade="80"/>
        <w:jc w:val="center"/>
        <w:rPr>
          <w:color w:val="FFFFFF" w:themeColor="background1"/>
          <w:sz w:val="40"/>
        </w:rPr>
      </w:pPr>
      <w:r w:rsidRPr="0010722C">
        <w:rPr>
          <w:b/>
          <w:color w:val="FFFFFF" w:themeColor="background1"/>
          <w:sz w:val="48"/>
        </w:rPr>
        <w:lastRenderedPageBreak/>
        <w:t>Risk Management Strategy</w:t>
      </w:r>
    </w:p>
    <w:p w:rsidR="0010722C" w:rsidRDefault="0010722C" w:rsidP="0010722C"/>
    <w:p w:rsidR="0010722C" w:rsidRDefault="0010722C" w:rsidP="0010722C">
      <w:pPr>
        <w:rPr>
          <w:b/>
          <w:sz w:val="28"/>
          <w:u w:val="single"/>
        </w:rPr>
      </w:pPr>
      <w:r w:rsidRPr="0010722C">
        <w:rPr>
          <w:b/>
          <w:sz w:val="28"/>
          <w:u w:val="single"/>
        </w:rPr>
        <w:t xml:space="preserve">Purpose: </w:t>
      </w:r>
    </w:p>
    <w:p w:rsidR="0010722C" w:rsidRDefault="0010722C" w:rsidP="0010722C">
      <w:pPr>
        <w:rPr>
          <w:sz w:val="24"/>
        </w:rPr>
      </w:pPr>
      <w:r>
        <w:rPr>
          <w:sz w:val="24"/>
        </w:rPr>
        <w:t>The purpose of this policy is to pro</w:t>
      </w:r>
      <w:r w:rsidR="00475824">
        <w:rPr>
          <w:sz w:val="24"/>
        </w:rPr>
        <w:t>vide a framework for the minimis</w:t>
      </w:r>
      <w:r>
        <w:rPr>
          <w:sz w:val="24"/>
        </w:rPr>
        <w:t xml:space="preserve">ation of all risks associated with the operations of </w:t>
      </w:r>
      <w:r w:rsidR="00C37576">
        <w:rPr>
          <w:sz w:val="24"/>
        </w:rPr>
        <w:t>the Maryborough Soccer Club</w:t>
      </w:r>
      <w:r>
        <w:rPr>
          <w:sz w:val="24"/>
        </w:rPr>
        <w:t xml:space="preserve">. </w:t>
      </w:r>
    </w:p>
    <w:p w:rsidR="0010722C" w:rsidRDefault="0010722C" w:rsidP="0010722C">
      <w:pPr>
        <w:rPr>
          <w:b/>
          <w:sz w:val="28"/>
          <w:u w:val="single"/>
        </w:rPr>
      </w:pPr>
      <w:r>
        <w:rPr>
          <w:b/>
          <w:sz w:val="28"/>
          <w:u w:val="single"/>
        </w:rPr>
        <w:t xml:space="preserve">Policy Statement: </w:t>
      </w:r>
    </w:p>
    <w:p w:rsidR="0010722C" w:rsidRDefault="0010722C" w:rsidP="0010722C">
      <w:pPr>
        <w:rPr>
          <w:sz w:val="24"/>
        </w:rPr>
      </w:pPr>
      <w:r>
        <w:rPr>
          <w:sz w:val="24"/>
        </w:rPr>
        <w:t xml:space="preserve">Risks and sport go in tandem with each other. The </w:t>
      </w:r>
      <w:r w:rsidR="00C37576">
        <w:rPr>
          <w:sz w:val="24"/>
        </w:rPr>
        <w:t xml:space="preserve">Maryborough Soccer Club </w:t>
      </w:r>
      <w:r>
        <w:rPr>
          <w:sz w:val="24"/>
        </w:rPr>
        <w:t xml:space="preserve">acknowledges this </w:t>
      </w:r>
      <w:r w:rsidR="00E136D8">
        <w:rPr>
          <w:sz w:val="24"/>
        </w:rPr>
        <w:t xml:space="preserve">and regards its role of risk management as critical to the safe and controlled provision of the sport of football to players, officials, volunteers and spectators. </w:t>
      </w:r>
    </w:p>
    <w:p w:rsidR="00E136D8" w:rsidRDefault="00E136D8" w:rsidP="0010722C">
      <w:pPr>
        <w:rPr>
          <w:sz w:val="24"/>
        </w:rPr>
      </w:pPr>
      <w:r>
        <w:rPr>
          <w:sz w:val="24"/>
        </w:rPr>
        <w:t xml:space="preserve">The type of risks that </w:t>
      </w:r>
      <w:r w:rsidR="00C37576">
        <w:rPr>
          <w:sz w:val="24"/>
        </w:rPr>
        <w:t xml:space="preserve">Maryborough SC </w:t>
      </w:r>
      <w:r>
        <w:rPr>
          <w:sz w:val="24"/>
        </w:rPr>
        <w:t xml:space="preserve">must recognise and needs to be prepared for include: </w:t>
      </w:r>
    </w:p>
    <w:p w:rsidR="00E136D8" w:rsidRDefault="00E136D8" w:rsidP="00E136D8">
      <w:pPr>
        <w:pStyle w:val="ListParagraph"/>
        <w:numPr>
          <w:ilvl w:val="0"/>
          <w:numId w:val="3"/>
        </w:numPr>
        <w:rPr>
          <w:sz w:val="24"/>
        </w:rPr>
      </w:pPr>
      <w:r>
        <w:rPr>
          <w:sz w:val="24"/>
        </w:rPr>
        <w:t xml:space="preserve">Public and Professional Liability Responsibilities </w:t>
      </w:r>
    </w:p>
    <w:p w:rsidR="00E136D8" w:rsidRDefault="00E136D8" w:rsidP="00E136D8">
      <w:pPr>
        <w:pStyle w:val="ListParagraph"/>
        <w:numPr>
          <w:ilvl w:val="0"/>
          <w:numId w:val="3"/>
        </w:numPr>
        <w:rPr>
          <w:sz w:val="24"/>
        </w:rPr>
      </w:pPr>
      <w:r>
        <w:rPr>
          <w:sz w:val="24"/>
        </w:rPr>
        <w:t xml:space="preserve">Occupational Health and Safety Responsibilities </w:t>
      </w:r>
    </w:p>
    <w:p w:rsidR="00E136D8" w:rsidRDefault="00E136D8" w:rsidP="00E136D8">
      <w:pPr>
        <w:pStyle w:val="ListParagraph"/>
        <w:numPr>
          <w:ilvl w:val="0"/>
          <w:numId w:val="3"/>
        </w:numPr>
        <w:rPr>
          <w:sz w:val="24"/>
        </w:rPr>
      </w:pPr>
      <w:r>
        <w:rPr>
          <w:sz w:val="24"/>
        </w:rPr>
        <w:t xml:space="preserve">Financial Management </w:t>
      </w:r>
    </w:p>
    <w:p w:rsidR="00E136D8" w:rsidRDefault="00E136D8" w:rsidP="00E136D8">
      <w:pPr>
        <w:pStyle w:val="ListParagraph"/>
        <w:numPr>
          <w:ilvl w:val="0"/>
          <w:numId w:val="3"/>
        </w:numPr>
        <w:rPr>
          <w:sz w:val="24"/>
        </w:rPr>
      </w:pPr>
      <w:r>
        <w:rPr>
          <w:sz w:val="24"/>
        </w:rPr>
        <w:t xml:space="preserve">Organisational and operational practices. </w:t>
      </w:r>
    </w:p>
    <w:p w:rsidR="00E136D8" w:rsidRPr="00E136D8" w:rsidRDefault="00E136D8" w:rsidP="00E136D8">
      <w:pPr>
        <w:rPr>
          <w:sz w:val="24"/>
        </w:rPr>
      </w:pPr>
    </w:p>
    <w:p w:rsidR="0010722C" w:rsidRDefault="00E136D8" w:rsidP="0010722C">
      <w:pPr>
        <w:rPr>
          <w:b/>
          <w:sz w:val="28"/>
          <w:u w:val="single"/>
        </w:rPr>
      </w:pPr>
      <w:r>
        <w:rPr>
          <w:b/>
          <w:sz w:val="28"/>
          <w:u w:val="single"/>
        </w:rPr>
        <w:t xml:space="preserve">Objectives: </w:t>
      </w:r>
    </w:p>
    <w:p w:rsidR="00E136D8" w:rsidRDefault="00E136D8" w:rsidP="0010722C">
      <w:pPr>
        <w:rPr>
          <w:sz w:val="24"/>
        </w:rPr>
      </w:pPr>
      <w:r>
        <w:rPr>
          <w:sz w:val="24"/>
        </w:rPr>
        <w:t xml:space="preserve">The objectives of this policy are as follows: </w:t>
      </w:r>
    </w:p>
    <w:p w:rsidR="00E136D8" w:rsidRDefault="00E136D8" w:rsidP="00E136D8">
      <w:pPr>
        <w:pStyle w:val="ListParagraph"/>
        <w:numPr>
          <w:ilvl w:val="0"/>
          <w:numId w:val="4"/>
        </w:numPr>
        <w:rPr>
          <w:sz w:val="24"/>
        </w:rPr>
      </w:pPr>
      <w:r>
        <w:rPr>
          <w:sz w:val="24"/>
        </w:rPr>
        <w:t xml:space="preserve">Identify, report and analyse </w:t>
      </w:r>
      <w:r w:rsidR="00C37576">
        <w:rPr>
          <w:sz w:val="24"/>
        </w:rPr>
        <w:t>Maryborough SC</w:t>
      </w:r>
      <w:r>
        <w:rPr>
          <w:sz w:val="24"/>
        </w:rPr>
        <w:t xml:space="preserve">’s associated risks and its liabilities to them. </w:t>
      </w:r>
    </w:p>
    <w:p w:rsidR="00E136D8" w:rsidRDefault="00E136D8" w:rsidP="00E136D8">
      <w:pPr>
        <w:pStyle w:val="ListParagraph"/>
        <w:numPr>
          <w:ilvl w:val="0"/>
          <w:numId w:val="4"/>
        </w:numPr>
        <w:rPr>
          <w:sz w:val="24"/>
        </w:rPr>
      </w:pPr>
      <w:r>
        <w:rPr>
          <w:sz w:val="24"/>
        </w:rPr>
        <w:t xml:space="preserve">Encourage the ongoing identification and reporting of potential risks. </w:t>
      </w:r>
    </w:p>
    <w:p w:rsidR="00E136D8" w:rsidRDefault="00E136D8" w:rsidP="00E136D8">
      <w:pPr>
        <w:pStyle w:val="ListParagraph"/>
        <w:numPr>
          <w:ilvl w:val="0"/>
          <w:numId w:val="4"/>
        </w:numPr>
        <w:rPr>
          <w:sz w:val="24"/>
        </w:rPr>
      </w:pPr>
      <w:r>
        <w:rPr>
          <w:sz w:val="24"/>
        </w:rPr>
        <w:t xml:space="preserve">Determine the magnitude of such risks </w:t>
      </w:r>
    </w:p>
    <w:p w:rsidR="00E136D8" w:rsidRDefault="00475824" w:rsidP="00E136D8">
      <w:pPr>
        <w:pStyle w:val="ListParagraph"/>
        <w:numPr>
          <w:ilvl w:val="0"/>
          <w:numId w:val="4"/>
        </w:numPr>
        <w:rPr>
          <w:sz w:val="24"/>
        </w:rPr>
      </w:pPr>
      <w:r>
        <w:rPr>
          <w:sz w:val="24"/>
        </w:rPr>
        <w:t>Develop, prioritis</w:t>
      </w:r>
      <w:r w:rsidR="00E136D8">
        <w:rPr>
          <w:sz w:val="24"/>
        </w:rPr>
        <w:t xml:space="preserve">e and implement ongoing plans and strategies to address risks. </w:t>
      </w:r>
    </w:p>
    <w:p w:rsidR="00E136D8" w:rsidRDefault="00E136D8" w:rsidP="00E136D8">
      <w:pPr>
        <w:pStyle w:val="ListParagraph"/>
        <w:numPr>
          <w:ilvl w:val="0"/>
          <w:numId w:val="4"/>
        </w:numPr>
        <w:rPr>
          <w:sz w:val="24"/>
        </w:rPr>
      </w:pPr>
      <w:r>
        <w:rPr>
          <w:sz w:val="24"/>
        </w:rPr>
        <w:t xml:space="preserve">Promote and support risk management strategies </w:t>
      </w:r>
    </w:p>
    <w:p w:rsidR="00E136D8" w:rsidRDefault="00E136D8" w:rsidP="00E136D8">
      <w:pPr>
        <w:pStyle w:val="ListParagraph"/>
        <w:numPr>
          <w:ilvl w:val="0"/>
          <w:numId w:val="4"/>
        </w:numPr>
        <w:rPr>
          <w:sz w:val="24"/>
        </w:rPr>
      </w:pPr>
      <w:r>
        <w:rPr>
          <w:sz w:val="24"/>
        </w:rPr>
        <w:t xml:space="preserve">Educate club members on risk practices </w:t>
      </w:r>
    </w:p>
    <w:p w:rsidR="00E136D8" w:rsidRPr="00E136D8" w:rsidRDefault="00E136D8" w:rsidP="00E136D8">
      <w:pPr>
        <w:pStyle w:val="ListParagraph"/>
        <w:numPr>
          <w:ilvl w:val="0"/>
          <w:numId w:val="4"/>
        </w:numPr>
        <w:rPr>
          <w:sz w:val="24"/>
        </w:rPr>
      </w:pPr>
      <w:r>
        <w:rPr>
          <w:sz w:val="24"/>
        </w:rPr>
        <w:t xml:space="preserve">Protect the Club’s corporate image as a professional, responsible and ethical organisation. </w:t>
      </w:r>
    </w:p>
    <w:p w:rsidR="0010722C" w:rsidRPr="0010722C" w:rsidRDefault="0010722C" w:rsidP="0010722C">
      <w:pPr>
        <w:rPr>
          <w:b/>
          <w:sz w:val="24"/>
        </w:rPr>
      </w:pPr>
    </w:p>
    <w:p w:rsidR="00E136D8" w:rsidRDefault="00E136D8" w:rsidP="00E136D8">
      <w:pPr>
        <w:rPr>
          <w:b/>
          <w:sz w:val="28"/>
          <w:u w:val="single"/>
        </w:rPr>
      </w:pPr>
      <w:r>
        <w:rPr>
          <w:b/>
          <w:sz w:val="28"/>
          <w:u w:val="single"/>
        </w:rPr>
        <w:t xml:space="preserve">Review: </w:t>
      </w:r>
    </w:p>
    <w:p w:rsidR="00E136D8" w:rsidRDefault="00E136D8" w:rsidP="00E136D8">
      <w:pPr>
        <w:rPr>
          <w:sz w:val="24"/>
        </w:rPr>
      </w:pPr>
      <w:r>
        <w:rPr>
          <w:sz w:val="24"/>
        </w:rPr>
        <w:t xml:space="preserve">The </w:t>
      </w:r>
      <w:r w:rsidR="00C37576">
        <w:rPr>
          <w:sz w:val="24"/>
        </w:rPr>
        <w:t xml:space="preserve">Maryborough SC </w:t>
      </w:r>
      <w:r>
        <w:rPr>
          <w:sz w:val="24"/>
        </w:rPr>
        <w:t xml:space="preserve">risk management policy will be reviewed annually at the </w:t>
      </w:r>
      <w:r w:rsidR="00475824">
        <w:rPr>
          <w:sz w:val="24"/>
        </w:rPr>
        <w:t>C</w:t>
      </w:r>
      <w:r>
        <w:rPr>
          <w:sz w:val="24"/>
        </w:rPr>
        <w:t xml:space="preserve">lub’s AGM to ensure the actions remain appropriate and effective. </w:t>
      </w:r>
    </w:p>
    <w:p w:rsidR="00E136D8" w:rsidRPr="00E136D8" w:rsidRDefault="00E136D8" w:rsidP="00E136D8">
      <w:pPr>
        <w:rPr>
          <w:sz w:val="24"/>
        </w:rPr>
      </w:pPr>
    </w:p>
    <w:p w:rsidR="0010722C" w:rsidRDefault="0010722C" w:rsidP="0010722C"/>
    <w:p w:rsidR="0010722C" w:rsidRDefault="0010722C" w:rsidP="0010722C"/>
    <w:p w:rsidR="0010722C" w:rsidRDefault="0010722C" w:rsidP="0010722C"/>
    <w:p w:rsidR="0010722C" w:rsidRDefault="0010722C" w:rsidP="0010722C"/>
    <w:p w:rsidR="0010722C" w:rsidRDefault="0010722C" w:rsidP="0010722C"/>
    <w:p w:rsidR="007C786D" w:rsidRPr="0010722C" w:rsidRDefault="007C786D" w:rsidP="007C786D">
      <w:pPr>
        <w:shd w:val="clear" w:color="auto" w:fill="A17B36" w:themeFill="background2" w:themeFillShade="80"/>
        <w:jc w:val="center"/>
        <w:rPr>
          <w:color w:val="FFFFFF" w:themeColor="background1"/>
          <w:sz w:val="40"/>
        </w:rPr>
      </w:pPr>
      <w:r>
        <w:rPr>
          <w:b/>
          <w:color w:val="FFFFFF" w:themeColor="background1"/>
          <w:sz w:val="48"/>
        </w:rPr>
        <w:lastRenderedPageBreak/>
        <w:t>Equal Opportunity and Tolerance Policy</w:t>
      </w:r>
    </w:p>
    <w:p w:rsidR="0010722C" w:rsidRDefault="0010722C" w:rsidP="0010722C"/>
    <w:p w:rsidR="007C786D" w:rsidRDefault="007C786D" w:rsidP="007C786D">
      <w:pPr>
        <w:rPr>
          <w:b/>
          <w:sz w:val="28"/>
          <w:u w:val="single"/>
        </w:rPr>
      </w:pPr>
      <w:r w:rsidRPr="0010722C">
        <w:rPr>
          <w:b/>
          <w:sz w:val="28"/>
          <w:u w:val="single"/>
        </w:rPr>
        <w:t xml:space="preserve">Purpose: </w:t>
      </w:r>
    </w:p>
    <w:p w:rsidR="0010722C" w:rsidRPr="007C786D" w:rsidRDefault="007C786D" w:rsidP="0010722C">
      <w:pPr>
        <w:rPr>
          <w:sz w:val="24"/>
        </w:rPr>
      </w:pPr>
      <w:r w:rsidRPr="007C786D">
        <w:rPr>
          <w:sz w:val="24"/>
        </w:rPr>
        <w:t>The purpose of this policy is to eliminate discrimination or harassment within the premises of</w:t>
      </w:r>
      <w:r w:rsidR="00416F63">
        <w:rPr>
          <w:sz w:val="24"/>
        </w:rPr>
        <w:t xml:space="preserve"> the club or within any of the C</w:t>
      </w:r>
      <w:r w:rsidRPr="007C786D">
        <w:rPr>
          <w:sz w:val="24"/>
        </w:rPr>
        <w:t xml:space="preserve">lub’s operations that is based upon personal characteristics including race, gender, marital status, disability, sexuality, age, religion or political beliefs. </w:t>
      </w:r>
    </w:p>
    <w:p w:rsidR="0010722C" w:rsidRDefault="0010722C" w:rsidP="0010722C"/>
    <w:p w:rsidR="0010722C" w:rsidRPr="00634867" w:rsidRDefault="007C786D" w:rsidP="00634867">
      <w:pPr>
        <w:rPr>
          <w:b/>
          <w:sz w:val="28"/>
          <w:u w:val="single"/>
        </w:rPr>
      </w:pPr>
      <w:r>
        <w:rPr>
          <w:b/>
          <w:sz w:val="28"/>
          <w:u w:val="single"/>
        </w:rPr>
        <w:t xml:space="preserve">Policy Statement: </w:t>
      </w:r>
    </w:p>
    <w:p w:rsidR="0010722C" w:rsidRDefault="00C37576" w:rsidP="0010722C">
      <w:pPr>
        <w:rPr>
          <w:sz w:val="24"/>
        </w:rPr>
      </w:pPr>
      <w:r>
        <w:rPr>
          <w:sz w:val="24"/>
        </w:rPr>
        <w:t xml:space="preserve">Maryborough SC </w:t>
      </w:r>
      <w:r w:rsidR="007C786D">
        <w:rPr>
          <w:sz w:val="24"/>
        </w:rPr>
        <w:t xml:space="preserve">is and will always be an all-inclusive club that aims to provide equal opportunity for all to participate in the world game of soccer within the Central Goldfields of Victoria. </w:t>
      </w:r>
      <w:r w:rsidR="00C01D70">
        <w:rPr>
          <w:sz w:val="24"/>
        </w:rPr>
        <w:t>All members of the club are expected to treat all people</w:t>
      </w:r>
      <w:r w:rsidR="00416F63">
        <w:rPr>
          <w:sz w:val="24"/>
        </w:rPr>
        <w:t>,</w:t>
      </w:r>
      <w:r w:rsidR="00C01D70">
        <w:rPr>
          <w:sz w:val="24"/>
        </w:rPr>
        <w:t xml:space="preserve"> regardless of their personal characteristics, with respect. Any member seen to be involved in behavior deemed as racially vilifying, homophobic, or discriminatory will encounter disciplinary action a</w:t>
      </w:r>
      <w:r w:rsidR="00475824">
        <w:rPr>
          <w:sz w:val="24"/>
        </w:rPr>
        <w:t>gainst them by the C</w:t>
      </w:r>
      <w:r w:rsidR="00C01D70">
        <w:rPr>
          <w:sz w:val="24"/>
        </w:rPr>
        <w:t xml:space="preserve">lub. </w:t>
      </w:r>
    </w:p>
    <w:p w:rsidR="00634867" w:rsidRDefault="00634867" w:rsidP="0010722C">
      <w:pPr>
        <w:rPr>
          <w:sz w:val="24"/>
        </w:rPr>
      </w:pPr>
    </w:p>
    <w:p w:rsidR="00C01D70" w:rsidRDefault="00C01D70" w:rsidP="00C01D70">
      <w:pPr>
        <w:rPr>
          <w:b/>
          <w:sz w:val="28"/>
          <w:u w:val="single"/>
        </w:rPr>
      </w:pPr>
      <w:r>
        <w:rPr>
          <w:b/>
          <w:sz w:val="28"/>
          <w:u w:val="single"/>
        </w:rPr>
        <w:t xml:space="preserve">Policy Breach Procedure: </w:t>
      </w:r>
    </w:p>
    <w:p w:rsidR="00C01D70" w:rsidRDefault="00C01D70" w:rsidP="0010722C">
      <w:pPr>
        <w:rPr>
          <w:sz w:val="24"/>
        </w:rPr>
      </w:pPr>
      <w:r>
        <w:rPr>
          <w:sz w:val="24"/>
        </w:rPr>
        <w:t xml:space="preserve">If a breach of this policy occurs, a grievance form should first be completed by those individuals involved in the incident. The committee is then to investigate the incident and come to a decision on whether or not disciplinary action is required to be taken. </w:t>
      </w:r>
    </w:p>
    <w:p w:rsidR="00634867" w:rsidRDefault="00634867" w:rsidP="00C01D70">
      <w:pPr>
        <w:rPr>
          <w:sz w:val="24"/>
        </w:rPr>
      </w:pPr>
    </w:p>
    <w:p w:rsidR="00C01D70" w:rsidRDefault="00C01D70" w:rsidP="00C01D70">
      <w:pPr>
        <w:rPr>
          <w:b/>
          <w:sz w:val="28"/>
          <w:u w:val="single"/>
        </w:rPr>
      </w:pPr>
      <w:r>
        <w:rPr>
          <w:b/>
          <w:sz w:val="28"/>
          <w:u w:val="single"/>
        </w:rPr>
        <w:t xml:space="preserve">Review: </w:t>
      </w:r>
    </w:p>
    <w:p w:rsidR="00C01D70" w:rsidRDefault="00C01D70" w:rsidP="00C01D70">
      <w:pPr>
        <w:rPr>
          <w:sz w:val="24"/>
        </w:rPr>
      </w:pPr>
      <w:r>
        <w:rPr>
          <w:sz w:val="24"/>
        </w:rPr>
        <w:t xml:space="preserve">The </w:t>
      </w:r>
      <w:r w:rsidR="00C37576">
        <w:rPr>
          <w:sz w:val="24"/>
        </w:rPr>
        <w:t xml:space="preserve">Maryborough SC </w:t>
      </w:r>
      <w:r>
        <w:rPr>
          <w:sz w:val="24"/>
        </w:rPr>
        <w:t>equal opportunity and tolerance policy wi</w:t>
      </w:r>
      <w:r w:rsidR="00475824">
        <w:rPr>
          <w:sz w:val="24"/>
        </w:rPr>
        <w:t>ll be reviewed annually at the C</w:t>
      </w:r>
      <w:r>
        <w:rPr>
          <w:sz w:val="24"/>
        </w:rPr>
        <w:t xml:space="preserve">lub’s AGM to ensure the actions remain appropriate and effective. </w:t>
      </w:r>
    </w:p>
    <w:p w:rsidR="0010722C" w:rsidRDefault="0010722C" w:rsidP="0010722C"/>
    <w:p w:rsidR="0010722C" w:rsidRDefault="0010722C" w:rsidP="0010722C"/>
    <w:p w:rsidR="0010722C" w:rsidRDefault="0010722C" w:rsidP="0010722C"/>
    <w:p w:rsidR="0010722C" w:rsidRDefault="0010722C" w:rsidP="0010722C"/>
    <w:p w:rsidR="0010722C" w:rsidRDefault="0010722C" w:rsidP="0010722C"/>
    <w:p w:rsidR="0010722C" w:rsidRDefault="0010722C" w:rsidP="0010722C"/>
    <w:p w:rsidR="0010722C" w:rsidRDefault="0010722C" w:rsidP="0010722C"/>
    <w:p w:rsidR="0010722C" w:rsidRDefault="0010722C" w:rsidP="0010722C"/>
    <w:p w:rsidR="0010722C" w:rsidRPr="0010722C" w:rsidRDefault="0010722C" w:rsidP="0010722C"/>
    <w:p w:rsidR="00B778DA" w:rsidRDefault="00B778DA"/>
    <w:p w:rsidR="00E93FF6" w:rsidRPr="0010722C" w:rsidRDefault="00E93FF6" w:rsidP="00E93FF6">
      <w:pPr>
        <w:shd w:val="clear" w:color="auto" w:fill="A17B36" w:themeFill="background2" w:themeFillShade="80"/>
        <w:jc w:val="center"/>
        <w:rPr>
          <w:color w:val="FFFFFF" w:themeColor="background1"/>
          <w:sz w:val="40"/>
        </w:rPr>
      </w:pPr>
      <w:r>
        <w:rPr>
          <w:b/>
          <w:color w:val="FFFFFF" w:themeColor="background1"/>
          <w:sz w:val="48"/>
        </w:rPr>
        <w:lastRenderedPageBreak/>
        <w:t xml:space="preserve">Anti-Harassment/ Sexual Harassment Policy </w:t>
      </w:r>
    </w:p>
    <w:p w:rsidR="00634867" w:rsidRDefault="00634867" w:rsidP="00634867"/>
    <w:p w:rsidR="00E93FF6" w:rsidRPr="00634867" w:rsidRDefault="00E93FF6" w:rsidP="00634867">
      <w:pPr>
        <w:rPr>
          <w:b/>
          <w:sz w:val="28"/>
          <w:u w:val="single"/>
        </w:rPr>
      </w:pPr>
      <w:r w:rsidRPr="0010722C">
        <w:rPr>
          <w:b/>
          <w:sz w:val="28"/>
          <w:u w:val="single"/>
        </w:rPr>
        <w:t xml:space="preserve">Purpose: </w:t>
      </w:r>
    </w:p>
    <w:p w:rsidR="00E93FF6" w:rsidRDefault="00E93FF6">
      <w:pPr>
        <w:rPr>
          <w:sz w:val="24"/>
        </w:rPr>
      </w:pPr>
      <w:r>
        <w:rPr>
          <w:sz w:val="24"/>
        </w:rPr>
        <w:t>The Anti-H</w:t>
      </w:r>
      <w:r w:rsidR="0030303E">
        <w:rPr>
          <w:sz w:val="24"/>
        </w:rPr>
        <w:t xml:space="preserve">arassment policy at </w:t>
      </w:r>
      <w:r w:rsidR="00C37576">
        <w:rPr>
          <w:sz w:val="24"/>
        </w:rPr>
        <w:t xml:space="preserve">Maryborough SC </w:t>
      </w:r>
      <w:r>
        <w:rPr>
          <w:sz w:val="24"/>
        </w:rPr>
        <w:t>is in place to ensure that all members of the club can enjoy the world game of soccer within the Central Goldfields of Victoria in a safe and harassment</w:t>
      </w:r>
      <w:r w:rsidR="00416F63">
        <w:rPr>
          <w:sz w:val="24"/>
        </w:rPr>
        <w:t>-</w:t>
      </w:r>
      <w:r>
        <w:rPr>
          <w:sz w:val="24"/>
        </w:rPr>
        <w:t xml:space="preserve">free environment. </w:t>
      </w:r>
    </w:p>
    <w:p w:rsidR="00634867" w:rsidRDefault="00634867" w:rsidP="00634867">
      <w:pPr>
        <w:ind w:left="0"/>
        <w:rPr>
          <w:sz w:val="24"/>
        </w:rPr>
      </w:pPr>
    </w:p>
    <w:p w:rsidR="00E93FF6" w:rsidRDefault="00E93FF6" w:rsidP="00634867">
      <w:pPr>
        <w:ind w:left="0"/>
        <w:rPr>
          <w:b/>
          <w:sz w:val="28"/>
          <w:u w:val="single"/>
        </w:rPr>
      </w:pPr>
      <w:r>
        <w:rPr>
          <w:b/>
          <w:sz w:val="28"/>
          <w:u w:val="single"/>
        </w:rPr>
        <w:t xml:space="preserve">Policy Statement: </w:t>
      </w:r>
    </w:p>
    <w:p w:rsidR="00634867" w:rsidRDefault="00416F63" w:rsidP="00634867">
      <w:pPr>
        <w:ind w:left="0"/>
        <w:rPr>
          <w:sz w:val="24"/>
        </w:rPr>
      </w:pPr>
      <w:r>
        <w:rPr>
          <w:sz w:val="24"/>
        </w:rPr>
        <w:t>Any form of h</w:t>
      </w:r>
      <w:r w:rsidR="00634867">
        <w:rPr>
          <w:sz w:val="24"/>
        </w:rPr>
        <w:t>arassment will not be tolerated within any o</w:t>
      </w:r>
      <w:r w:rsidR="0030303E">
        <w:rPr>
          <w:sz w:val="24"/>
        </w:rPr>
        <w:t xml:space="preserve">f the operations of </w:t>
      </w:r>
      <w:r w:rsidR="00C37576">
        <w:rPr>
          <w:sz w:val="24"/>
        </w:rPr>
        <w:t>Maryborough SC</w:t>
      </w:r>
      <w:r w:rsidR="00634867">
        <w:rPr>
          <w:sz w:val="24"/>
        </w:rPr>
        <w:t>. This includes online bullyin</w:t>
      </w:r>
      <w:r w:rsidR="00FB4BBA">
        <w:rPr>
          <w:sz w:val="24"/>
        </w:rPr>
        <w:t>g or harassment related to the C</w:t>
      </w:r>
      <w:r w:rsidR="00634867">
        <w:rPr>
          <w:sz w:val="24"/>
        </w:rPr>
        <w:t>lub or w</w:t>
      </w:r>
      <w:r w:rsidR="00FB4BBA">
        <w:rPr>
          <w:sz w:val="24"/>
        </w:rPr>
        <w:t>ithin the online forums of the C</w:t>
      </w:r>
      <w:r w:rsidR="00634867">
        <w:rPr>
          <w:sz w:val="24"/>
        </w:rPr>
        <w:t xml:space="preserve">lub such as the website or </w:t>
      </w:r>
      <w:r w:rsidR="00FB4BBA">
        <w:rPr>
          <w:sz w:val="24"/>
        </w:rPr>
        <w:t>social media outlets</w:t>
      </w:r>
      <w:r w:rsidR="00634867">
        <w:rPr>
          <w:sz w:val="24"/>
        </w:rPr>
        <w:t xml:space="preserve">. Any harassment claims will be taken seriously and action will be taken promptly. All harassment claims will be held in confidentiality and no person who makes a complaint will be disadvantaged because they have made the complaint. </w:t>
      </w:r>
    </w:p>
    <w:p w:rsidR="00634867" w:rsidRDefault="00634867" w:rsidP="00634867">
      <w:pPr>
        <w:ind w:left="0"/>
        <w:rPr>
          <w:sz w:val="24"/>
        </w:rPr>
      </w:pPr>
    </w:p>
    <w:p w:rsidR="00634867" w:rsidRDefault="00634867" w:rsidP="00E15668">
      <w:pPr>
        <w:ind w:left="0"/>
        <w:rPr>
          <w:b/>
          <w:sz w:val="28"/>
          <w:u w:val="single"/>
        </w:rPr>
      </w:pPr>
      <w:r>
        <w:rPr>
          <w:b/>
          <w:sz w:val="28"/>
          <w:u w:val="single"/>
        </w:rPr>
        <w:t xml:space="preserve">Policy Breach Procedure: </w:t>
      </w:r>
    </w:p>
    <w:p w:rsidR="00634867" w:rsidRDefault="00634867" w:rsidP="008E505D">
      <w:pPr>
        <w:ind w:left="0"/>
        <w:rPr>
          <w:sz w:val="24"/>
        </w:rPr>
      </w:pPr>
      <w:r>
        <w:rPr>
          <w:sz w:val="24"/>
        </w:rPr>
        <w:t xml:space="preserve">If a breach of this policy occurs, a grievance form should first be completed by those individuals involved in the incident. The committee is then to investigate the incident and come to a decision on whether or not disciplinary action is required to be taken. </w:t>
      </w:r>
    </w:p>
    <w:p w:rsidR="00E93FF6" w:rsidRDefault="00E93FF6" w:rsidP="00634867">
      <w:pPr>
        <w:ind w:left="0"/>
        <w:rPr>
          <w:sz w:val="24"/>
        </w:rPr>
      </w:pPr>
    </w:p>
    <w:p w:rsidR="00E15668" w:rsidRDefault="00634867" w:rsidP="00E15668">
      <w:pPr>
        <w:ind w:left="0"/>
        <w:rPr>
          <w:b/>
          <w:sz w:val="28"/>
          <w:u w:val="single"/>
        </w:rPr>
      </w:pPr>
      <w:r>
        <w:rPr>
          <w:b/>
          <w:sz w:val="28"/>
          <w:u w:val="single"/>
        </w:rPr>
        <w:t xml:space="preserve">Review: </w:t>
      </w:r>
    </w:p>
    <w:p w:rsidR="00634867" w:rsidRPr="00E15668" w:rsidRDefault="00634867" w:rsidP="00E15668">
      <w:pPr>
        <w:ind w:left="0"/>
        <w:rPr>
          <w:b/>
          <w:sz w:val="28"/>
          <w:u w:val="single"/>
        </w:rPr>
      </w:pPr>
      <w:r>
        <w:rPr>
          <w:sz w:val="24"/>
        </w:rPr>
        <w:t xml:space="preserve">The </w:t>
      </w:r>
      <w:r w:rsidR="00C37576">
        <w:rPr>
          <w:sz w:val="24"/>
        </w:rPr>
        <w:t xml:space="preserve">Maryborough SC </w:t>
      </w:r>
      <w:r>
        <w:rPr>
          <w:sz w:val="24"/>
        </w:rPr>
        <w:t>Anti-Harassment/ Sexual Harassment policy wi</w:t>
      </w:r>
      <w:r w:rsidR="0030303E">
        <w:rPr>
          <w:sz w:val="24"/>
        </w:rPr>
        <w:t>ll be reviewed annually at the C</w:t>
      </w:r>
      <w:r>
        <w:rPr>
          <w:sz w:val="24"/>
        </w:rPr>
        <w:t xml:space="preserve">lub’s AGM to ensure the actions remain appropriate and effective. </w:t>
      </w:r>
    </w:p>
    <w:p w:rsidR="00634867" w:rsidRDefault="00634867" w:rsidP="00634867">
      <w:pPr>
        <w:ind w:left="0"/>
        <w:rPr>
          <w:sz w:val="24"/>
        </w:rPr>
      </w:pPr>
    </w:p>
    <w:p w:rsidR="00E15668" w:rsidRDefault="00E15668" w:rsidP="00634867">
      <w:pPr>
        <w:ind w:left="0"/>
        <w:rPr>
          <w:sz w:val="24"/>
        </w:rPr>
      </w:pPr>
    </w:p>
    <w:p w:rsidR="00E15668" w:rsidRDefault="00E15668" w:rsidP="00634867">
      <w:pPr>
        <w:ind w:left="0"/>
        <w:rPr>
          <w:sz w:val="24"/>
        </w:rPr>
      </w:pPr>
    </w:p>
    <w:p w:rsidR="00E15668" w:rsidRDefault="00E15668" w:rsidP="00634867">
      <w:pPr>
        <w:ind w:left="0"/>
        <w:rPr>
          <w:sz w:val="24"/>
        </w:rPr>
      </w:pPr>
    </w:p>
    <w:p w:rsidR="00E15668" w:rsidRDefault="00E15668" w:rsidP="00634867">
      <w:pPr>
        <w:ind w:left="0"/>
        <w:rPr>
          <w:sz w:val="24"/>
        </w:rPr>
      </w:pPr>
    </w:p>
    <w:p w:rsidR="00E15668" w:rsidRDefault="00E15668" w:rsidP="00634867">
      <w:pPr>
        <w:ind w:left="0"/>
        <w:rPr>
          <w:sz w:val="24"/>
        </w:rPr>
      </w:pPr>
    </w:p>
    <w:p w:rsidR="00E15668" w:rsidRDefault="00E15668" w:rsidP="00634867">
      <w:pPr>
        <w:ind w:left="0"/>
        <w:rPr>
          <w:sz w:val="24"/>
        </w:rPr>
      </w:pPr>
    </w:p>
    <w:p w:rsidR="00E15668" w:rsidRDefault="00E15668" w:rsidP="00634867">
      <w:pPr>
        <w:ind w:left="0"/>
        <w:rPr>
          <w:sz w:val="24"/>
        </w:rPr>
      </w:pPr>
    </w:p>
    <w:p w:rsidR="00E15668" w:rsidRDefault="00E15668" w:rsidP="00634867">
      <w:pPr>
        <w:ind w:left="0"/>
        <w:rPr>
          <w:sz w:val="24"/>
        </w:rPr>
      </w:pPr>
    </w:p>
    <w:p w:rsidR="00E15668" w:rsidRDefault="00E15668" w:rsidP="00634867">
      <w:pPr>
        <w:ind w:left="0"/>
        <w:rPr>
          <w:sz w:val="24"/>
        </w:rPr>
      </w:pPr>
    </w:p>
    <w:p w:rsidR="00E15668" w:rsidRDefault="00E15668" w:rsidP="00634867">
      <w:pPr>
        <w:ind w:left="0"/>
        <w:rPr>
          <w:sz w:val="24"/>
        </w:rPr>
      </w:pPr>
    </w:p>
    <w:p w:rsidR="00E15668" w:rsidRPr="0010722C" w:rsidRDefault="00E15668" w:rsidP="00E15668">
      <w:pPr>
        <w:shd w:val="clear" w:color="auto" w:fill="A17B36" w:themeFill="background2" w:themeFillShade="80"/>
        <w:jc w:val="center"/>
        <w:rPr>
          <w:color w:val="FFFFFF" w:themeColor="background1"/>
          <w:sz w:val="40"/>
        </w:rPr>
      </w:pPr>
      <w:r>
        <w:rPr>
          <w:b/>
          <w:color w:val="FFFFFF" w:themeColor="background1"/>
          <w:sz w:val="48"/>
        </w:rPr>
        <w:t xml:space="preserve">Volunteer Management Policy </w:t>
      </w:r>
    </w:p>
    <w:p w:rsidR="00E15668" w:rsidRDefault="00E15668" w:rsidP="00E15668">
      <w:pPr>
        <w:rPr>
          <w:sz w:val="24"/>
        </w:rPr>
      </w:pPr>
    </w:p>
    <w:p w:rsidR="00E15668" w:rsidRPr="00634867" w:rsidRDefault="00E15668" w:rsidP="004160C8">
      <w:pPr>
        <w:ind w:left="0"/>
        <w:rPr>
          <w:b/>
          <w:sz w:val="28"/>
          <w:u w:val="single"/>
        </w:rPr>
      </w:pPr>
      <w:r w:rsidRPr="0010722C">
        <w:rPr>
          <w:b/>
          <w:sz w:val="28"/>
          <w:u w:val="single"/>
        </w:rPr>
        <w:t xml:space="preserve">Purpose: </w:t>
      </w:r>
    </w:p>
    <w:p w:rsidR="008E505D" w:rsidRDefault="008E505D" w:rsidP="00634867">
      <w:pPr>
        <w:ind w:left="0"/>
        <w:rPr>
          <w:sz w:val="24"/>
        </w:rPr>
      </w:pPr>
      <w:r>
        <w:rPr>
          <w:sz w:val="24"/>
        </w:rPr>
        <w:t>The volunteer managem</w:t>
      </w:r>
      <w:r w:rsidR="00072E01">
        <w:rPr>
          <w:sz w:val="24"/>
        </w:rPr>
        <w:t xml:space="preserve">ent policy outlines </w:t>
      </w:r>
      <w:r w:rsidR="00C37576">
        <w:rPr>
          <w:sz w:val="24"/>
        </w:rPr>
        <w:t xml:space="preserve">Maryborough SC’s </w:t>
      </w:r>
      <w:r w:rsidR="00072E01">
        <w:rPr>
          <w:sz w:val="24"/>
        </w:rPr>
        <w:t>commitment to utilis</w:t>
      </w:r>
      <w:r>
        <w:rPr>
          <w:sz w:val="24"/>
        </w:rPr>
        <w:t xml:space="preserve">ing and recognizing the skills and work done by all of our clubs volunteers. This policy also briefly outlines the rights and responsibilities of all volunteers within the club. </w:t>
      </w:r>
    </w:p>
    <w:p w:rsidR="00D82C0E" w:rsidRDefault="00D82C0E" w:rsidP="00634867">
      <w:pPr>
        <w:ind w:left="0"/>
        <w:rPr>
          <w:sz w:val="24"/>
        </w:rPr>
      </w:pPr>
    </w:p>
    <w:p w:rsidR="008E505D" w:rsidRDefault="008E505D" w:rsidP="008E505D">
      <w:pPr>
        <w:ind w:left="0"/>
        <w:rPr>
          <w:b/>
          <w:sz w:val="28"/>
          <w:u w:val="single"/>
        </w:rPr>
      </w:pPr>
      <w:r>
        <w:rPr>
          <w:b/>
          <w:sz w:val="28"/>
          <w:u w:val="single"/>
        </w:rPr>
        <w:t xml:space="preserve">Policy Statement: </w:t>
      </w:r>
    </w:p>
    <w:p w:rsidR="008E505D" w:rsidRDefault="00C37576" w:rsidP="00634867">
      <w:pPr>
        <w:ind w:left="0"/>
        <w:rPr>
          <w:sz w:val="24"/>
        </w:rPr>
      </w:pPr>
      <w:r>
        <w:rPr>
          <w:sz w:val="24"/>
        </w:rPr>
        <w:t xml:space="preserve">Maryborough SC </w:t>
      </w:r>
      <w:r w:rsidR="008E505D">
        <w:rPr>
          <w:sz w:val="24"/>
        </w:rPr>
        <w:t>values all contributions made by volunteers of our club who inevitably make the opera</w:t>
      </w:r>
      <w:r w:rsidR="00072E01">
        <w:rPr>
          <w:sz w:val="24"/>
        </w:rPr>
        <w:t>tion of the club possible. The C</w:t>
      </w:r>
      <w:r w:rsidR="008E505D">
        <w:rPr>
          <w:sz w:val="24"/>
        </w:rPr>
        <w:t>lub i</w:t>
      </w:r>
      <w:r w:rsidR="00416F63">
        <w:rPr>
          <w:sz w:val="24"/>
        </w:rPr>
        <w:t>s committed to formally recognis</w:t>
      </w:r>
      <w:r w:rsidR="008E505D">
        <w:rPr>
          <w:sz w:val="24"/>
        </w:rPr>
        <w:t>ing the efforts of its volunteers through presentations and awards for their o</w:t>
      </w:r>
      <w:r w:rsidR="00072E01">
        <w:rPr>
          <w:sz w:val="24"/>
        </w:rPr>
        <w:t xml:space="preserve">utstanding service. </w:t>
      </w:r>
      <w:r>
        <w:rPr>
          <w:sz w:val="24"/>
        </w:rPr>
        <w:t xml:space="preserve">Maryborough SC </w:t>
      </w:r>
      <w:r w:rsidR="00072E01">
        <w:rPr>
          <w:sz w:val="24"/>
        </w:rPr>
        <w:t>aims to be a leader in recognis</w:t>
      </w:r>
      <w:r w:rsidR="008E505D">
        <w:rPr>
          <w:sz w:val="24"/>
        </w:rPr>
        <w:t>ing all contributions</w:t>
      </w:r>
      <w:r w:rsidR="00072E01">
        <w:rPr>
          <w:sz w:val="24"/>
        </w:rPr>
        <w:t xml:space="preserve"> made by volunteers within our Cl</w:t>
      </w:r>
      <w:r w:rsidR="008E505D">
        <w:rPr>
          <w:sz w:val="24"/>
        </w:rPr>
        <w:t xml:space="preserve">ub. </w:t>
      </w:r>
    </w:p>
    <w:p w:rsidR="00D82C0E" w:rsidRDefault="00D82C0E" w:rsidP="00634867">
      <w:pPr>
        <w:ind w:left="0"/>
        <w:rPr>
          <w:sz w:val="24"/>
        </w:rPr>
      </w:pPr>
    </w:p>
    <w:p w:rsidR="008E505D" w:rsidRDefault="008E505D" w:rsidP="008E505D">
      <w:pPr>
        <w:ind w:left="0"/>
        <w:rPr>
          <w:b/>
          <w:sz w:val="28"/>
          <w:u w:val="single"/>
        </w:rPr>
      </w:pPr>
      <w:r>
        <w:rPr>
          <w:b/>
          <w:sz w:val="28"/>
          <w:u w:val="single"/>
        </w:rPr>
        <w:t xml:space="preserve">Application of Policy: </w:t>
      </w:r>
    </w:p>
    <w:p w:rsidR="008E505D" w:rsidRDefault="008E505D" w:rsidP="00634867">
      <w:pPr>
        <w:ind w:left="0"/>
        <w:rPr>
          <w:i/>
          <w:sz w:val="24"/>
        </w:rPr>
      </w:pPr>
      <w:r>
        <w:rPr>
          <w:i/>
          <w:sz w:val="24"/>
        </w:rPr>
        <w:t xml:space="preserve">Rights and Responsibilities of Volunteers: </w:t>
      </w:r>
    </w:p>
    <w:p w:rsidR="008E505D" w:rsidRDefault="008E505D" w:rsidP="00634867">
      <w:pPr>
        <w:ind w:left="0"/>
        <w:rPr>
          <w:sz w:val="24"/>
        </w:rPr>
      </w:pPr>
      <w:r>
        <w:rPr>
          <w:sz w:val="24"/>
        </w:rPr>
        <w:t xml:space="preserve">Volunteers are protected from personal liability while carrying out volunteer work for an incorporated community organization by the Volunteer Protection Act 2001. </w:t>
      </w:r>
    </w:p>
    <w:p w:rsidR="008E505D" w:rsidRDefault="008E505D" w:rsidP="00634867">
      <w:pPr>
        <w:ind w:left="0"/>
        <w:rPr>
          <w:i/>
          <w:sz w:val="24"/>
        </w:rPr>
      </w:pPr>
      <w:r>
        <w:rPr>
          <w:i/>
          <w:sz w:val="24"/>
        </w:rPr>
        <w:t xml:space="preserve">Induction, Training and Retention: </w:t>
      </w:r>
    </w:p>
    <w:p w:rsidR="008E505D" w:rsidRDefault="008E505D" w:rsidP="00634867">
      <w:pPr>
        <w:ind w:left="0"/>
        <w:rPr>
          <w:sz w:val="24"/>
        </w:rPr>
      </w:pPr>
      <w:r>
        <w:rPr>
          <w:sz w:val="24"/>
        </w:rPr>
        <w:t xml:space="preserve">No member over the age of 18 will be considered for a voluntary role if they do not possess a valid Working with Children’s check. </w:t>
      </w:r>
    </w:p>
    <w:p w:rsidR="008E505D" w:rsidRDefault="008E505D" w:rsidP="00634867">
      <w:pPr>
        <w:ind w:left="0"/>
        <w:rPr>
          <w:sz w:val="24"/>
        </w:rPr>
      </w:pPr>
      <w:r>
        <w:rPr>
          <w:sz w:val="24"/>
        </w:rPr>
        <w:t xml:space="preserve">Volunteers may be requested to attend training or development programs to further their skills. The club is committed to financing the fee of these programs. </w:t>
      </w:r>
    </w:p>
    <w:p w:rsidR="008E505D" w:rsidRDefault="00416F63" w:rsidP="00634867">
      <w:pPr>
        <w:ind w:left="0"/>
        <w:rPr>
          <w:sz w:val="24"/>
        </w:rPr>
      </w:pPr>
      <w:r>
        <w:rPr>
          <w:sz w:val="24"/>
        </w:rPr>
        <w:t>Each v</w:t>
      </w:r>
      <w:r w:rsidR="008E505D">
        <w:rPr>
          <w:sz w:val="24"/>
        </w:rPr>
        <w:t>olunteer ideally will</w:t>
      </w:r>
      <w:r w:rsidR="0054278A">
        <w:rPr>
          <w:sz w:val="24"/>
        </w:rPr>
        <w:t xml:space="preserve"> be placed in roles within the C</w:t>
      </w:r>
      <w:r w:rsidR="008E505D">
        <w:rPr>
          <w:sz w:val="24"/>
        </w:rPr>
        <w:t xml:space="preserve">lub that suit their personal skills, interests, knowledge and previous experience. </w:t>
      </w:r>
    </w:p>
    <w:p w:rsidR="008E505D" w:rsidRDefault="008E505D" w:rsidP="00634867">
      <w:pPr>
        <w:ind w:left="0"/>
        <w:rPr>
          <w:sz w:val="24"/>
        </w:rPr>
      </w:pPr>
      <w:r>
        <w:rPr>
          <w:sz w:val="24"/>
        </w:rPr>
        <w:t>The minimum age</w:t>
      </w:r>
      <w:r w:rsidR="00D95AB6">
        <w:rPr>
          <w:sz w:val="24"/>
        </w:rPr>
        <w:t xml:space="preserve"> for referees is 13 years old. </w:t>
      </w:r>
      <w:r>
        <w:rPr>
          <w:sz w:val="24"/>
        </w:rPr>
        <w:t xml:space="preserve">The minimum age for the senior coach of a team is 15 years old. </w:t>
      </w:r>
    </w:p>
    <w:p w:rsidR="008E505D" w:rsidRDefault="008E505D" w:rsidP="00634867">
      <w:pPr>
        <w:ind w:left="0"/>
        <w:rPr>
          <w:sz w:val="24"/>
        </w:rPr>
      </w:pPr>
      <w:r>
        <w:rPr>
          <w:sz w:val="24"/>
        </w:rPr>
        <w:t>Those aged</w:t>
      </w:r>
      <w:r w:rsidR="005A24E5">
        <w:rPr>
          <w:sz w:val="24"/>
        </w:rPr>
        <w:t xml:space="preserve"> 13 -</w:t>
      </w:r>
      <w:r>
        <w:rPr>
          <w:sz w:val="24"/>
        </w:rPr>
        <w:t xml:space="preserve"> 14 years of age can undertake a one-year assistant coach’s</w:t>
      </w:r>
      <w:r w:rsidR="005A24E5">
        <w:rPr>
          <w:sz w:val="24"/>
        </w:rPr>
        <w:t xml:space="preserve"> role </w:t>
      </w:r>
      <w:r>
        <w:rPr>
          <w:sz w:val="24"/>
        </w:rPr>
        <w:t xml:space="preserve">to help further educate them on the role and responsibilities of a coach. </w:t>
      </w:r>
      <w:r w:rsidR="005A24E5">
        <w:rPr>
          <w:sz w:val="24"/>
        </w:rPr>
        <w:t xml:space="preserve">Members aged below 13 years old cannot qualify to coach a team but are encouraged to become involved elsewhere. </w:t>
      </w:r>
    </w:p>
    <w:p w:rsidR="00D82C0E" w:rsidRDefault="00D82C0E" w:rsidP="00634867">
      <w:pPr>
        <w:ind w:left="0"/>
        <w:rPr>
          <w:sz w:val="24"/>
        </w:rPr>
      </w:pPr>
    </w:p>
    <w:p w:rsidR="00D82C0E" w:rsidRDefault="005A24E5" w:rsidP="005A24E5">
      <w:pPr>
        <w:ind w:left="0"/>
        <w:rPr>
          <w:b/>
          <w:sz w:val="28"/>
          <w:u w:val="single"/>
        </w:rPr>
      </w:pPr>
      <w:r>
        <w:rPr>
          <w:b/>
          <w:sz w:val="28"/>
          <w:u w:val="single"/>
        </w:rPr>
        <w:t xml:space="preserve">Review: </w:t>
      </w:r>
    </w:p>
    <w:p w:rsidR="005A24E5" w:rsidRPr="00E15668" w:rsidRDefault="005A24E5" w:rsidP="005A24E5">
      <w:pPr>
        <w:ind w:left="0"/>
        <w:rPr>
          <w:b/>
          <w:sz w:val="28"/>
          <w:u w:val="single"/>
        </w:rPr>
      </w:pPr>
      <w:r>
        <w:rPr>
          <w:sz w:val="24"/>
        </w:rPr>
        <w:t xml:space="preserve">The </w:t>
      </w:r>
      <w:r w:rsidR="00C37576">
        <w:rPr>
          <w:sz w:val="24"/>
        </w:rPr>
        <w:t xml:space="preserve">Maryborough SC </w:t>
      </w:r>
      <w:r>
        <w:rPr>
          <w:sz w:val="24"/>
        </w:rPr>
        <w:t>volunteer management policy wi</w:t>
      </w:r>
      <w:r w:rsidR="0054278A">
        <w:rPr>
          <w:sz w:val="24"/>
        </w:rPr>
        <w:t>ll be reviewed annually at the C</w:t>
      </w:r>
      <w:r>
        <w:rPr>
          <w:sz w:val="24"/>
        </w:rPr>
        <w:t xml:space="preserve">lub’s AGM to ensure the actions remain appropriate and effective. </w:t>
      </w:r>
    </w:p>
    <w:p w:rsidR="005A24E5" w:rsidRDefault="005A24E5" w:rsidP="00634867">
      <w:pPr>
        <w:ind w:left="0"/>
        <w:rPr>
          <w:sz w:val="24"/>
        </w:rPr>
      </w:pPr>
    </w:p>
    <w:p w:rsidR="004160C8" w:rsidRPr="0010722C" w:rsidRDefault="004160C8" w:rsidP="004160C8">
      <w:pPr>
        <w:shd w:val="clear" w:color="auto" w:fill="A17B36" w:themeFill="background2" w:themeFillShade="80"/>
        <w:jc w:val="center"/>
        <w:rPr>
          <w:color w:val="FFFFFF" w:themeColor="background1"/>
          <w:sz w:val="40"/>
        </w:rPr>
      </w:pPr>
      <w:r>
        <w:rPr>
          <w:b/>
          <w:color w:val="FFFFFF" w:themeColor="background1"/>
          <w:sz w:val="48"/>
        </w:rPr>
        <w:t xml:space="preserve">Alcohol and Smoking Policy </w:t>
      </w:r>
    </w:p>
    <w:p w:rsidR="005A24E5" w:rsidRPr="008E505D" w:rsidRDefault="005A24E5" w:rsidP="00634867">
      <w:pPr>
        <w:ind w:left="0"/>
        <w:rPr>
          <w:sz w:val="24"/>
        </w:rPr>
      </w:pPr>
    </w:p>
    <w:p w:rsidR="004160C8" w:rsidRPr="00634867" w:rsidRDefault="004160C8" w:rsidP="004160C8">
      <w:pPr>
        <w:ind w:left="0"/>
        <w:rPr>
          <w:b/>
          <w:sz w:val="28"/>
          <w:u w:val="single"/>
        </w:rPr>
      </w:pPr>
      <w:r w:rsidRPr="0010722C">
        <w:rPr>
          <w:b/>
          <w:sz w:val="28"/>
          <w:u w:val="single"/>
        </w:rPr>
        <w:t xml:space="preserve">Purpose: </w:t>
      </w:r>
    </w:p>
    <w:p w:rsidR="008E505D" w:rsidRDefault="004160C8" w:rsidP="00634867">
      <w:pPr>
        <w:ind w:left="0"/>
        <w:rPr>
          <w:sz w:val="24"/>
        </w:rPr>
      </w:pPr>
      <w:r>
        <w:rPr>
          <w:sz w:val="24"/>
        </w:rPr>
        <w:t>To mainta</w:t>
      </w:r>
      <w:r w:rsidR="00DE64BC">
        <w:rPr>
          <w:sz w:val="24"/>
        </w:rPr>
        <w:t xml:space="preserve">in the good name of </w:t>
      </w:r>
      <w:r w:rsidR="00C37576">
        <w:rPr>
          <w:sz w:val="24"/>
        </w:rPr>
        <w:t xml:space="preserve">Maryborough SC </w:t>
      </w:r>
      <w:r>
        <w:rPr>
          <w:sz w:val="24"/>
        </w:rPr>
        <w:t>as a safe environment for all to have a good time and t</w:t>
      </w:r>
      <w:r w:rsidR="00B44BF4">
        <w:rPr>
          <w:sz w:val="24"/>
        </w:rPr>
        <w:t>o ensure that products such as a</w:t>
      </w:r>
      <w:r>
        <w:rPr>
          <w:sz w:val="24"/>
        </w:rPr>
        <w:t xml:space="preserve">lcoholic beverages and cigarettes are only consumed by members at appropriate times. </w:t>
      </w:r>
    </w:p>
    <w:p w:rsidR="004160C8" w:rsidRDefault="004160C8" w:rsidP="00634867">
      <w:pPr>
        <w:ind w:left="0"/>
        <w:rPr>
          <w:sz w:val="24"/>
        </w:rPr>
      </w:pPr>
    </w:p>
    <w:p w:rsidR="004160C8" w:rsidRDefault="004160C8" w:rsidP="004160C8">
      <w:pPr>
        <w:ind w:left="0"/>
        <w:rPr>
          <w:b/>
          <w:sz w:val="28"/>
          <w:u w:val="single"/>
        </w:rPr>
      </w:pPr>
      <w:r>
        <w:rPr>
          <w:b/>
          <w:sz w:val="28"/>
          <w:u w:val="single"/>
        </w:rPr>
        <w:t xml:space="preserve">Policy Statement: </w:t>
      </w:r>
    </w:p>
    <w:p w:rsidR="005620AF" w:rsidRDefault="00C37576" w:rsidP="00634867">
      <w:pPr>
        <w:ind w:left="0"/>
        <w:rPr>
          <w:sz w:val="24"/>
        </w:rPr>
      </w:pPr>
      <w:r>
        <w:rPr>
          <w:sz w:val="24"/>
        </w:rPr>
        <w:t xml:space="preserve">Maryborough SC </w:t>
      </w:r>
      <w:r w:rsidR="00B44BF4">
        <w:rPr>
          <w:sz w:val="24"/>
        </w:rPr>
        <w:t>has a strict no a</w:t>
      </w:r>
      <w:r w:rsidR="004160C8">
        <w:rPr>
          <w:sz w:val="24"/>
        </w:rPr>
        <w:t xml:space="preserve">lcohol policy within the grounds during the time when </w:t>
      </w:r>
      <w:r w:rsidR="00416F63">
        <w:rPr>
          <w:sz w:val="24"/>
        </w:rPr>
        <w:t>a junior match is in play. The C</w:t>
      </w:r>
      <w:r w:rsidR="004160C8">
        <w:rPr>
          <w:sz w:val="24"/>
        </w:rPr>
        <w:t xml:space="preserve">lub also encourages members to limit their alcohol consumption whilst attending formal club functions such as end of year presentations. When alcohol is permitted, only a fully licensed member will be serving beverages. </w:t>
      </w:r>
      <w:r>
        <w:rPr>
          <w:sz w:val="24"/>
        </w:rPr>
        <w:t xml:space="preserve">Maryborough SC </w:t>
      </w:r>
      <w:r w:rsidR="004160C8">
        <w:rPr>
          <w:sz w:val="24"/>
        </w:rPr>
        <w:t>will also provide smokers</w:t>
      </w:r>
      <w:r w:rsidR="005620AF">
        <w:rPr>
          <w:sz w:val="24"/>
        </w:rPr>
        <w:t xml:space="preserve"> with a designated smoking area but also will enforce a strict no smok</w:t>
      </w:r>
      <w:r w:rsidR="00416F63">
        <w:rPr>
          <w:sz w:val="24"/>
        </w:rPr>
        <w:t>ing policy within 50 metres of C</w:t>
      </w:r>
      <w:r w:rsidR="005620AF">
        <w:rPr>
          <w:sz w:val="24"/>
        </w:rPr>
        <w:t xml:space="preserve">lub facilities such as the canteen and change rooms. </w:t>
      </w:r>
    </w:p>
    <w:p w:rsidR="00BC0700" w:rsidRDefault="00BC0700" w:rsidP="00634867">
      <w:pPr>
        <w:ind w:left="0"/>
        <w:rPr>
          <w:sz w:val="24"/>
        </w:rPr>
      </w:pPr>
      <w:r>
        <w:rPr>
          <w:sz w:val="24"/>
        </w:rPr>
        <w:t xml:space="preserve">Alcohol will not be served to any persons under the age of 18 under any circumstances. Photo ID may be asked for if there is any doubt to a person’s age. </w:t>
      </w:r>
    </w:p>
    <w:p w:rsidR="005620AF" w:rsidRDefault="005620AF" w:rsidP="00634867">
      <w:pPr>
        <w:ind w:left="0"/>
        <w:rPr>
          <w:sz w:val="24"/>
        </w:rPr>
      </w:pPr>
    </w:p>
    <w:p w:rsidR="005620AF" w:rsidRDefault="005620AF" w:rsidP="005620AF">
      <w:pPr>
        <w:ind w:left="0"/>
        <w:rPr>
          <w:b/>
          <w:sz w:val="28"/>
          <w:u w:val="single"/>
        </w:rPr>
      </w:pPr>
      <w:r>
        <w:rPr>
          <w:b/>
          <w:sz w:val="28"/>
          <w:u w:val="single"/>
        </w:rPr>
        <w:t xml:space="preserve">Policy Breach Procedure: </w:t>
      </w:r>
    </w:p>
    <w:p w:rsidR="005620AF" w:rsidRDefault="005620AF" w:rsidP="005620AF">
      <w:pPr>
        <w:ind w:left="0"/>
        <w:rPr>
          <w:sz w:val="24"/>
        </w:rPr>
      </w:pPr>
      <w:r>
        <w:rPr>
          <w:sz w:val="24"/>
        </w:rPr>
        <w:t xml:space="preserve">If a breach of this policy occurs, a grievance form should first be completed by those individuals involved in the incident. The committee is then to investigate the incident and come to a decision on whether or not disciplinary action is required to be taken. </w:t>
      </w:r>
    </w:p>
    <w:p w:rsidR="005620AF" w:rsidRDefault="005620AF" w:rsidP="005620AF">
      <w:pPr>
        <w:ind w:left="0"/>
        <w:rPr>
          <w:sz w:val="24"/>
        </w:rPr>
      </w:pPr>
    </w:p>
    <w:p w:rsidR="005620AF" w:rsidRDefault="005620AF" w:rsidP="005620AF">
      <w:pPr>
        <w:ind w:left="0"/>
        <w:rPr>
          <w:b/>
          <w:sz w:val="28"/>
          <w:u w:val="single"/>
        </w:rPr>
      </w:pPr>
      <w:r>
        <w:rPr>
          <w:b/>
          <w:sz w:val="28"/>
          <w:u w:val="single"/>
        </w:rPr>
        <w:t xml:space="preserve">Review: </w:t>
      </w:r>
    </w:p>
    <w:p w:rsidR="005620AF" w:rsidRPr="00E15668" w:rsidRDefault="005620AF" w:rsidP="005620AF">
      <w:pPr>
        <w:ind w:left="0"/>
        <w:rPr>
          <w:b/>
          <w:sz w:val="28"/>
          <w:u w:val="single"/>
        </w:rPr>
      </w:pPr>
      <w:r>
        <w:rPr>
          <w:sz w:val="24"/>
        </w:rPr>
        <w:t xml:space="preserve">The </w:t>
      </w:r>
      <w:r w:rsidR="00C37576">
        <w:rPr>
          <w:sz w:val="24"/>
        </w:rPr>
        <w:t xml:space="preserve">Maryborough SC </w:t>
      </w:r>
      <w:r>
        <w:rPr>
          <w:sz w:val="24"/>
        </w:rPr>
        <w:t>Alcohol and Smoking policy wi</w:t>
      </w:r>
      <w:r w:rsidR="00B44BF4">
        <w:rPr>
          <w:sz w:val="24"/>
        </w:rPr>
        <w:t>ll be reviewed annually at the C</w:t>
      </w:r>
      <w:r>
        <w:rPr>
          <w:sz w:val="24"/>
        </w:rPr>
        <w:t xml:space="preserve">lub’s AGM to ensure the actions remain appropriate and effective. </w:t>
      </w:r>
    </w:p>
    <w:p w:rsidR="004160C8" w:rsidRDefault="004160C8" w:rsidP="005620AF">
      <w:pPr>
        <w:ind w:left="0"/>
        <w:rPr>
          <w:sz w:val="24"/>
        </w:rPr>
      </w:pPr>
    </w:p>
    <w:p w:rsidR="00576989" w:rsidRDefault="00576989" w:rsidP="005620AF">
      <w:pPr>
        <w:ind w:left="0"/>
        <w:rPr>
          <w:sz w:val="24"/>
        </w:rPr>
      </w:pPr>
    </w:p>
    <w:p w:rsidR="00576989" w:rsidRDefault="00576989" w:rsidP="005620AF">
      <w:pPr>
        <w:ind w:left="0"/>
        <w:rPr>
          <w:sz w:val="24"/>
        </w:rPr>
      </w:pPr>
    </w:p>
    <w:p w:rsidR="00576989" w:rsidRDefault="00576989" w:rsidP="005620AF">
      <w:pPr>
        <w:ind w:left="0"/>
        <w:rPr>
          <w:sz w:val="24"/>
        </w:rPr>
      </w:pPr>
    </w:p>
    <w:p w:rsidR="00576989" w:rsidRDefault="00576989" w:rsidP="005620AF">
      <w:pPr>
        <w:ind w:left="0"/>
        <w:rPr>
          <w:sz w:val="24"/>
        </w:rPr>
      </w:pPr>
    </w:p>
    <w:p w:rsidR="00576989" w:rsidRDefault="00576989" w:rsidP="005620AF">
      <w:pPr>
        <w:ind w:left="0"/>
        <w:rPr>
          <w:sz w:val="24"/>
        </w:rPr>
      </w:pPr>
    </w:p>
    <w:p w:rsidR="00576989" w:rsidRDefault="00576989" w:rsidP="005620AF">
      <w:pPr>
        <w:ind w:left="0"/>
        <w:rPr>
          <w:sz w:val="24"/>
        </w:rPr>
      </w:pPr>
    </w:p>
    <w:p w:rsidR="00576989" w:rsidRDefault="00576989" w:rsidP="005620AF">
      <w:pPr>
        <w:ind w:left="0"/>
        <w:rPr>
          <w:sz w:val="24"/>
        </w:rPr>
      </w:pPr>
    </w:p>
    <w:p w:rsidR="00576989" w:rsidRPr="0010722C" w:rsidRDefault="00924858" w:rsidP="00576989">
      <w:pPr>
        <w:shd w:val="clear" w:color="auto" w:fill="A17B36" w:themeFill="background2" w:themeFillShade="80"/>
        <w:jc w:val="center"/>
        <w:rPr>
          <w:color w:val="FFFFFF" w:themeColor="background1"/>
          <w:sz w:val="40"/>
        </w:rPr>
      </w:pPr>
      <w:r>
        <w:rPr>
          <w:b/>
          <w:color w:val="FFFFFF" w:themeColor="background1"/>
          <w:sz w:val="48"/>
        </w:rPr>
        <w:t>Canteen</w:t>
      </w:r>
      <w:r w:rsidR="00576989">
        <w:rPr>
          <w:b/>
          <w:color w:val="FFFFFF" w:themeColor="background1"/>
          <w:sz w:val="48"/>
        </w:rPr>
        <w:t xml:space="preserve"> Policy </w:t>
      </w:r>
    </w:p>
    <w:p w:rsidR="00576989" w:rsidRDefault="00576989" w:rsidP="005620AF">
      <w:pPr>
        <w:ind w:left="0"/>
        <w:rPr>
          <w:sz w:val="24"/>
        </w:rPr>
      </w:pPr>
    </w:p>
    <w:p w:rsidR="00576989" w:rsidRPr="00634867" w:rsidRDefault="00576989" w:rsidP="00576989">
      <w:pPr>
        <w:ind w:left="0"/>
        <w:rPr>
          <w:b/>
          <w:sz w:val="28"/>
          <w:u w:val="single"/>
        </w:rPr>
      </w:pPr>
      <w:r w:rsidRPr="0010722C">
        <w:rPr>
          <w:b/>
          <w:sz w:val="28"/>
          <w:u w:val="single"/>
        </w:rPr>
        <w:t xml:space="preserve">Purpose: </w:t>
      </w:r>
    </w:p>
    <w:p w:rsidR="00576989" w:rsidRDefault="00576989" w:rsidP="005620AF">
      <w:pPr>
        <w:ind w:left="0"/>
        <w:rPr>
          <w:sz w:val="24"/>
        </w:rPr>
      </w:pPr>
      <w:r>
        <w:rPr>
          <w:sz w:val="24"/>
        </w:rPr>
        <w:t xml:space="preserve">To provide information to all club members about the stance that </w:t>
      </w:r>
      <w:r w:rsidR="00C37576">
        <w:rPr>
          <w:sz w:val="24"/>
        </w:rPr>
        <w:t xml:space="preserve">Maryborough SC </w:t>
      </w:r>
      <w:r>
        <w:rPr>
          <w:sz w:val="24"/>
        </w:rPr>
        <w:t xml:space="preserve">takes on </w:t>
      </w:r>
      <w:r w:rsidR="00416F63">
        <w:rPr>
          <w:sz w:val="24"/>
        </w:rPr>
        <w:t>the operation of the C</w:t>
      </w:r>
      <w:r w:rsidR="00924858">
        <w:rPr>
          <w:sz w:val="24"/>
        </w:rPr>
        <w:t xml:space="preserve">lub’s canteen. </w:t>
      </w:r>
    </w:p>
    <w:p w:rsidR="00576989" w:rsidRDefault="00576989" w:rsidP="005620AF">
      <w:pPr>
        <w:ind w:left="0"/>
        <w:rPr>
          <w:sz w:val="24"/>
        </w:rPr>
      </w:pPr>
    </w:p>
    <w:p w:rsidR="00576989" w:rsidRDefault="00576989" w:rsidP="00576989">
      <w:pPr>
        <w:ind w:left="0"/>
        <w:rPr>
          <w:b/>
          <w:sz w:val="28"/>
          <w:u w:val="single"/>
        </w:rPr>
      </w:pPr>
      <w:r>
        <w:rPr>
          <w:b/>
          <w:sz w:val="28"/>
          <w:u w:val="single"/>
        </w:rPr>
        <w:t xml:space="preserve">Policy Statement: </w:t>
      </w:r>
    </w:p>
    <w:p w:rsidR="004F52E3" w:rsidRPr="004F52E3" w:rsidRDefault="00416F63" w:rsidP="004F52E3">
      <w:pPr>
        <w:ind w:left="0"/>
        <w:rPr>
          <w:sz w:val="24"/>
        </w:rPr>
      </w:pPr>
      <w:r>
        <w:rPr>
          <w:sz w:val="24"/>
        </w:rPr>
        <w:t>A member of the C</w:t>
      </w:r>
      <w:r w:rsidR="00924858">
        <w:rPr>
          <w:sz w:val="24"/>
        </w:rPr>
        <w:t xml:space="preserve">lub will be appointed by the committee of management to fulfill the role of canteen coordinator at the beginning of each season. The canteen coordinator is to be responsible for the day-to-day operations of our canteen throughout the season. The canteen coordinator will be in constant communication with the volunteer coordinator and is to report any issues to the volunteer coordinator. It is the club’s firm stance that the canteen coordinator is to have an up-to-date food handling certificate. At least one volunteer working within the canteen must have an up-to-date food handling certificate at all times. The volunteer coordinator will ensure this is the case when creating a canteen roster at the start of each season. No children are permitted to be in the canteen during operational hours due to safety reasons. No smoking or alcohol consumption is permitted to be undertaken by any canteen volunteer during the duration of their time assisting in the operations of the canteen. Gloves are also to be worn by canteen volunteers where possible. </w:t>
      </w:r>
    </w:p>
    <w:p w:rsidR="004F52E3" w:rsidRDefault="004F52E3" w:rsidP="004F52E3">
      <w:pPr>
        <w:ind w:left="0"/>
        <w:rPr>
          <w:b/>
          <w:sz w:val="28"/>
          <w:u w:val="single"/>
        </w:rPr>
      </w:pPr>
      <w:r>
        <w:rPr>
          <w:b/>
          <w:sz w:val="28"/>
          <w:u w:val="single"/>
        </w:rPr>
        <w:t xml:space="preserve">Policy Breach Procedure: </w:t>
      </w:r>
    </w:p>
    <w:p w:rsidR="004F52E3" w:rsidRDefault="004F52E3" w:rsidP="004F52E3">
      <w:pPr>
        <w:ind w:left="0"/>
        <w:rPr>
          <w:sz w:val="24"/>
        </w:rPr>
      </w:pPr>
      <w:r>
        <w:rPr>
          <w:sz w:val="24"/>
        </w:rPr>
        <w:t xml:space="preserve">If a breach of this policy occurs, a grievance form should first be completed by those individuals involved in the incident. The committee is then to investigate the incident and come to a decision on whether or not disciplinary action is required to be taken. </w:t>
      </w:r>
    </w:p>
    <w:p w:rsidR="004F52E3" w:rsidRDefault="004F52E3" w:rsidP="004F52E3">
      <w:pPr>
        <w:ind w:left="0"/>
        <w:rPr>
          <w:sz w:val="24"/>
        </w:rPr>
      </w:pPr>
    </w:p>
    <w:p w:rsidR="004F52E3" w:rsidRDefault="004F52E3" w:rsidP="004F52E3">
      <w:pPr>
        <w:ind w:left="0"/>
        <w:rPr>
          <w:b/>
          <w:sz w:val="28"/>
          <w:u w:val="single"/>
        </w:rPr>
      </w:pPr>
      <w:r>
        <w:rPr>
          <w:b/>
          <w:sz w:val="28"/>
          <w:u w:val="single"/>
        </w:rPr>
        <w:t xml:space="preserve">Review: </w:t>
      </w:r>
    </w:p>
    <w:p w:rsidR="004F52E3" w:rsidRPr="00E15668" w:rsidRDefault="00C37576" w:rsidP="004F52E3">
      <w:pPr>
        <w:ind w:left="0"/>
        <w:rPr>
          <w:b/>
          <w:sz w:val="28"/>
          <w:u w:val="single"/>
        </w:rPr>
      </w:pPr>
      <w:r>
        <w:rPr>
          <w:sz w:val="24"/>
        </w:rPr>
        <w:t>Maryborough SC Canteen</w:t>
      </w:r>
      <w:r w:rsidR="004F52E3">
        <w:rPr>
          <w:sz w:val="24"/>
        </w:rPr>
        <w:t xml:space="preserve"> policy wi</w:t>
      </w:r>
      <w:r w:rsidR="00B44BF4">
        <w:rPr>
          <w:sz w:val="24"/>
        </w:rPr>
        <w:t>ll be reviewed annually at the C</w:t>
      </w:r>
      <w:r w:rsidR="004F52E3">
        <w:rPr>
          <w:sz w:val="24"/>
        </w:rPr>
        <w:t xml:space="preserve">lub’s AGM to ensure the actions remain appropriate and effective. </w:t>
      </w:r>
    </w:p>
    <w:p w:rsidR="00576989" w:rsidRDefault="00576989" w:rsidP="005620AF">
      <w:pPr>
        <w:ind w:left="0"/>
        <w:rPr>
          <w:sz w:val="24"/>
        </w:rPr>
      </w:pPr>
    </w:p>
    <w:p w:rsidR="00374DF2" w:rsidRDefault="00374DF2" w:rsidP="005620AF">
      <w:pPr>
        <w:ind w:left="0"/>
        <w:rPr>
          <w:sz w:val="24"/>
        </w:rPr>
      </w:pPr>
    </w:p>
    <w:p w:rsidR="00374DF2" w:rsidRDefault="00374DF2" w:rsidP="005620AF">
      <w:pPr>
        <w:ind w:left="0"/>
        <w:rPr>
          <w:sz w:val="24"/>
        </w:rPr>
      </w:pPr>
    </w:p>
    <w:p w:rsidR="00374DF2" w:rsidRDefault="00374DF2" w:rsidP="005620AF">
      <w:pPr>
        <w:ind w:left="0"/>
        <w:rPr>
          <w:sz w:val="24"/>
        </w:rPr>
      </w:pPr>
    </w:p>
    <w:p w:rsidR="00374DF2" w:rsidRDefault="00374DF2" w:rsidP="005620AF">
      <w:pPr>
        <w:ind w:left="0"/>
        <w:rPr>
          <w:sz w:val="24"/>
        </w:rPr>
      </w:pPr>
    </w:p>
    <w:p w:rsidR="00374DF2" w:rsidRDefault="00374DF2" w:rsidP="005620AF">
      <w:pPr>
        <w:ind w:left="0"/>
        <w:rPr>
          <w:sz w:val="24"/>
        </w:rPr>
      </w:pPr>
    </w:p>
    <w:p w:rsidR="00374DF2" w:rsidRDefault="00374DF2" w:rsidP="005620AF">
      <w:pPr>
        <w:ind w:left="0"/>
        <w:rPr>
          <w:sz w:val="24"/>
        </w:rPr>
      </w:pPr>
    </w:p>
    <w:p w:rsidR="00374DF2" w:rsidRPr="0010722C" w:rsidRDefault="0047125C" w:rsidP="00374DF2">
      <w:pPr>
        <w:shd w:val="clear" w:color="auto" w:fill="A17B36" w:themeFill="background2" w:themeFillShade="80"/>
        <w:jc w:val="center"/>
        <w:rPr>
          <w:color w:val="FFFFFF" w:themeColor="background1"/>
          <w:sz w:val="40"/>
        </w:rPr>
      </w:pPr>
      <w:r>
        <w:rPr>
          <w:b/>
          <w:color w:val="FFFFFF" w:themeColor="background1"/>
          <w:sz w:val="48"/>
        </w:rPr>
        <w:t>Responsible Committee Policy</w:t>
      </w:r>
      <w:r w:rsidR="00374DF2">
        <w:rPr>
          <w:b/>
          <w:color w:val="FFFFFF" w:themeColor="background1"/>
          <w:sz w:val="48"/>
        </w:rPr>
        <w:t xml:space="preserve"> </w:t>
      </w:r>
    </w:p>
    <w:p w:rsidR="00374DF2" w:rsidRDefault="00374DF2" w:rsidP="00374DF2">
      <w:pPr>
        <w:ind w:left="0"/>
        <w:rPr>
          <w:b/>
          <w:sz w:val="28"/>
          <w:u w:val="single"/>
        </w:rPr>
      </w:pPr>
    </w:p>
    <w:p w:rsidR="00374DF2" w:rsidRPr="00634867" w:rsidRDefault="00374DF2" w:rsidP="00374DF2">
      <w:pPr>
        <w:ind w:left="0"/>
        <w:rPr>
          <w:b/>
          <w:sz w:val="28"/>
          <w:u w:val="single"/>
        </w:rPr>
      </w:pPr>
      <w:r w:rsidRPr="0010722C">
        <w:rPr>
          <w:b/>
          <w:sz w:val="28"/>
          <w:u w:val="single"/>
        </w:rPr>
        <w:t xml:space="preserve">Purpose: </w:t>
      </w:r>
    </w:p>
    <w:p w:rsidR="00374DF2" w:rsidRDefault="00374DF2" w:rsidP="00374DF2">
      <w:pPr>
        <w:ind w:left="0"/>
        <w:rPr>
          <w:sz w:val="24"/>
        </w:rPr>
      </w:pPr>
      <w:r>
        <w:rPr>
          <w:sz w:val="24"/>
        </w:rPr>
        <w:t xml:space="preserve">The </w:t>
      </w:r>
      <w:r w:rsidR="0047125C">
        <w:rPr>
          <w:sz w:val="24"/>
        </w:rPr>
        <w:t>Responsible Committee</w:t>
      </w:r>
      <w:r>
        <w:rPr>
          <w:sz w:val="24"/>
        </w:rPr>
        <w:t xml:space="preserve"> policy has been put in place to ensure that all members of the Committee are actin</w:t>
      </w:r>
      <w:r w:rsidR="00632EE1">
        <w:rPr>
          <w:sz w:val="24"/>
        </w:rPr>
        <w:t>g in the best interests of the C</w:t>
      </w:r>
      <w:r>
        <w:rPr>
          <w:sz w:val="24"/>
        </w:rPr>
        <w:t xml:space="preserve">lub and to help guide committee members of their responsibilities and actions required should a fellow committee member abuse their power. </w:t>
      </w:r>
    </w:p>
    <w:p w:rsidR="0047125C" w:rsidRDefault="0047125C" w:rsidP="00374DF2">
      <w:pPr>
        <w:ind w:left="0"/>
        <w:rPr>
          <w:sz w:val="24"/>
        </w:rPr>
      </w:pPr>
    </w:p>
    <w:p w:rsidR="0047125C" w:rsidRDefault="0047125C" w:rsidP="0047125C">
      <w:pPr>
        <w:ind w:left="0"/>
        <w:rPr>
          <w:b/>
          <w:sz w:val="28"/>
          <w:u w:val="single"/>
        </w:rPr>
      </w:pPr>
      <w:r>
        <w:rPr>
          <w:b/>
          <w:sz w:val="28"/>
          <w:u w:val="single"/>
        </w:rPr>
        <w:t xml:space="preserve">Policy Statement: </w:t>
      </w:r>
    </w:p>
    <w:p w:rsidR="0047125C" w:rsidRDefault="00C37576" w:rsidP="00374DF2">
      <w:pPr>
        <w:ind w:left="0"/>
        <w:rPr>
          <w:sz w:val="24"/>
        </w:rPr>
      </w:pPr>
      <w:r>
        <w:rPr>
          <w:sz w:val="24"/>
        </w:rPr>
        <w:t xml:space="preserve">Maryborough SC </w:t>
      </w:r>
      <w:r w:rsidR="0047125C">
        <w:rPr>
          <w:sz w:val="24"/>
        </w:rPr>
        <w:t>will always have a fair governance structure lead by the committee of management who are required to ac</w:t>
      </w:r>
      <w:r w:rsidR="00632EE1">
        <w:rPr>
          <w:sz w:val="24"/>
        </w:rPr>
        <w:t>t in the best interests of the C</w:t>
      </w:r>
      <w:r w:rsidR="0047125C">
        <w:rPr>
          <w:sz w:val="24"/>
        </w:rPr>
        <w:t xml:space="preserve">lub. Under no circumstances is any member of the club’s committee to undertake individual operations that impact </w:t>
      </w:r>
      <w:r w:rsidR="00632EE1">
        <w:rPr>
          <w:sz w:val="24"/>
        </w:rPr>
        <w:t>the strategic direction of the C</w:t>
      </w:r>
      <w:r w:rsidR="0047125C">
        <w:rPr>
          <w:sz w:val="24"/>
        </w:rPr>
        <w:t>lub without consultation with the committee of management. All committee actions must be put to a fair vote at meetings and decided upon by the whole committee. T</w:t>
      </w:r>
      <w:r w:rsidR="00632EE1">
        <w:rPr>
          <w:sz w:val="24"/>
        </w:rPr>
        <w:t>hese actions are to be included</w:t>
      </w:r>
      <w:r w:rsidR="0047125C">
        <w:rPr>
          <w:sz w:val="24"/>
        </w:rPr>
        <w:t xml:space="preserve"> in the minutes of the meeting which </w:t>
      </w:r>
      <w:r w:rsidR="00632EE1">
        <w:rPr>
          <w:sz w:val="24"/>
        </w:rPr>
        <w:t>must be kept up to date by the C</w:t>
      </w:r>
      <w:r w:rsidR="0047125C">
        <w:rPr>
          <w:sz w:val="24"/>
        </w:rPr>
        <w:t xml:space="preserve">lub’s secretary. </w:t>
      </w:r>
    </w:p>
    <w:p w:rsidR="0047125C" w:rsidRDefault="0047125C" w:rsidP="00374DF2">
      <w:pPr>
        <w:ind w:left="0"/>
        <w:rPr>
          <w:sz w:val="24"/>
        </w:rPr>
      </w:pPr>
      <w:r>
        <w:rPr>
          <w:sz w:val="24"/>
        </w:rPr>
        <w:t>The</w:t>
      </w:r>
      <w:r w:rsidR="00632EE1">
        <w:rPr>
          <w:sz w:val="24"/>
        </w:rPr>
        <w:t xml:space="preserve"> public must be advised of the C</w:t>
      </w:r>
      <w:r>
        <w:rPr>
          <w:sz w:val="24"/>
        </w:rPr>
        <w:t>lubs A</w:t>
      </w:r>
      <w:r w:rsidR="00632EE1">
        <w:rPr>
          <w:sz w:val="24"/>
        </w:rPr>
        <w:t>nnual General Meeting at least two</w:t>
      </w:r>
      <w:r>
        <w:rPr>
          <w:sz w:val="24"/>
        </w:rPr>
        <w:t xml:space="preserve"> weeks in advance and all positions are to be declared open at the commencement of the meeting. To acquire a position on the committee a member needs to be first nominated and then voted in. </w:t>
      </w:r>
    </w:p>
    <w:p w:rsidR="0047125C" w:rsidRDefault="0047125C" w:rsidP="00374DF2">
      <w:pPr>
        <w:ind w:left="0"/>
        <w:rPr>
          <w:sz w:val="24"/>
        </w:rPr>
      </w:pPr>
      <w:r>
        <w:rPr>
          <w:sz w:val="24"/>
        </w:rPr>
        <w:t>Any member of the committee of management who is deemed to not be acting wi</w:t>
      </w:r>
      <w:r w:rsidR="00632EE1">
        <w:rPr>
          <w:sz w:val="24"/>
        </w:rPr>
        <w:t>thin the best interests of the C</w:t>
      </w:r>
      <w:r>
        <w:rPr>
          <w:sz w:val="24"/>
        </w:rPr>
        <w:t>lub or abusing their position power can be stripped of their position b</w:t>
      </w:r>
      <w:r w:rsidR="00632EE1">
        <w:rPr>
          <w:sz w:val="24"/>
        </w:rPr>
        <w:t>y a majority vote completed by the</w:t>
      </w:r>
      <w:r>
        <w:rPr>
          <w:sz w:val="24"/>
        </w:rPr>
        <w:t xml:space="preserve"> committee. This action should be taken only after previous attempts to re-focus the efforts of the particular committee member. </w:t>
      </w:r>
    </w:p>
    <w:p w:rsidR="0047125C" w:rsidRDefault="0047125C" w:rsidP="00374DF2">
      <w:pPr>
        <w:ind w:left="0"/>
        <w:rPr>
          <w:sz w:val="24"/>
        </w:rPr>
      </w:pPr>
    </w:p>
    <w:p w:rsidR="0047125C" w:rsidRDefault="0047125C" w:rsidP="0047125C">
      <w:pPr>
        <w:ind w:left="0"/>
        <w:rPr>
          <w:b/>
          <w:sz w:val="28"/>
          <w:u w:val="single"/>
        </w:rPr>
      </w:pPr>
      <w:r>
        <w:rPr>
          <w:b/>
          <w:sz w:val="28"/>
          <w:u w:val="single"/>
        </w:rPr>
        <w:t>Policy Breach Procedure:</w:t>
      </w:r>
    </w:p>
    <w:p w:rsidR="0047125C" w:rsidRDefault="0047125C" w:rsidP="0047125C">
      <w:pPr>
        <w:ind w:left="0"/>
        <w:rPr>
          <w:sz w:val="24"/>
        </w:rPr>
      </w:pPr>
      <w:r>
        <w:rPr>
          <w:sz w:val="24"/>
        </w:rPr>
        <w:t xml:space="preserve">If a breach of this policy occurs, a grievance form should first be completed by those individuals involved in the incident. The committee is then to investigate the incident and come to a decision on whether or not disciplinary action is required to be taken. </w:t>
      </w:r>
    </w:p>
    <w:p w:rsidR="00374DF2" w:rsidRDefault="00374DF2" w:rsidP="005620AF">
      <w:pPr>
        <w:ind w:left="0"/>
        <w:rPr>
          <w:sz w:val="24"/>
        </w:rPr>
      </w:pPr>
    </w:p>
    <w:p w:rsidR="0047125C" w:rsidRDefault="0047125C" w:rsidP="0047125C">
      <w:pPr>
        <w:ind w:left="0"/>
        <w:rPr>
          <w:b/>
          <w:sz w:val="28"/>
          <w:u w:val="single"/>
        </w:rPr>
      </w:pPr>
      <w:r>
        <w:rPr>
          <w:b/>
          <w:sz w:val="28"/>
          <w:u w:val="single"/>
        </w:rPr>
        <w:t xml:space="preserve">Review: </w:t>
      </w:r>
    </w:p>
    <w:p w:rsidR="0047125C" w:rsidRPr="00E15668" w:rsidRDefault="0047125C" w:rsidP="0047125C">
      <w:pPr>
        <w:ind w:left="0"/>
        <w:rPr>
          <w:b/>
          <w:sz w:val="28"/>
          <w:u w:val="single"/>
        </w:rPr>
      </w:pPr>
      <w:r>
        <w:rPr>
          <w:sz w:val="24"/>
        </w:rPr>
        <w:t xml:space="preserve">The </w:t>
      </w:r>
      <w:r w:rsidR="00C37576">
        <w:rPr>
          <w:sz w:val="24"/>
        </w:rPr>
        <w:t xml:space="preserve">Maryborough SC </w:t>
      </w:r>
      <w:r>
        <w:rPr>
          <w:sz w:val="24"/>
        </w:rPr>
        <w:t>Responsible Committee policy wil</w:t>
      </w:r>
      <w:r w:rsidR="00632EE1">
        <w:rPr>
          <w:sz w:val="24"/>
        </w:rPr>
        <w:t>l be reviewed annually at the C</w:t>
      </w:r>
      <w:r>
        <w:rPr>
          <w:sz w:val="24"/>
        </w:rPr>
        <w:t xml:space="preserve">lub’s AGM to ensure the actions remain appropriate and effective. </w:t>
      </w:r>
    </w:p>
    <w:p w:rsidR="0047125C" w:rsidRDefault="0047125C" w:rsidP="005620AF">
      <w:pPr>
        <w:ind w:left="0"/>
        <w:rPr>
          <w:sz w:val="24"/>
        </w:rPr>
      </w:pPr>
    </w:p>
    <w:p w:rsidR="007D39ED" w:rsidRDefault="007D39ED" w:rsidP="005620AF">
      <w:pPr>
        <w:ind w:left="0"/>
        <w:rPr>
          <w:sz w:val="24"/>
        </w:rPr>
      </w:pPr>
    </w:p>
    <w:p w:rsidR="007D39ED" w:rsidRDefault="007D39ED" w:rsidP="005620AF">
      <w:pPr>
        <w:ind w:left="0"/>
        <w:rPr>
          <w:sz w:val="24"/>
        </w:rPr>
      </w:pPr>
    </w:p>
    <w:p w:rsidR="007D39ED" w:rsidRPr="0010722C" w:rsidRDefault="007D39ED" w:rsidP="007D39ED">
      <w:pPr>
        <w:shd w:val="clear" w:color="auto" w:fill="A17B36" w:themeFill="background2" w:themeFillShade="80"/>
        <w:jc w:val="center"/>
        <w:rPr>
          <w:color w:val="FFFFFF" w:themeColor="background1"/>
          <w:sz w:val="40"/>
        </w:rPr>
      </w:pPr>
      <w:r>
        <w:rPr>
          <w:b/>
          <w:color w:val="FFFFFF" w:themeColor="background1"/>
          <w:sz w:val="48"/>
        </w:rPr>
        <w:t xml:space="preserve">Healthy Food Policy </w:t>
      </w:r>
    </w:p>
    <w:p w:rsidR="007D39ED" w:rsidRDefault="007D39ED" w:rsidP="007D39ED">
      <w:pPr>
        <w:ind w:left="0"/>
        <w:rPr>
          <w:b/>
          <w:sz w:val="28"/>
          <w:u w:val="single"/>
        </w:rPr>
      </w:pPr>
    </w:p>
    <w:p w:rsidR="007D39ED" w:rsidRDefault="007D39ED" w:rsidP="007D39ED">
      <w:pPr>
        <w:ind w:left="0"/>
        <w:rPr>
          <w:sz w:val="28"/>
        </w:rPr>
      </w:pPr>
      <w:r w:rsidRPr="0010722C">
        <w:rPr>
          <w:b/>
          <w:sz w:val="28"/>
          <w:u w:val="single"/>
        </w:rPr>
        <w:t xml:space="preserve">Purpose: </w:t>
      </w:r>
    </w:p>
    <w:p w:rsidR="007D39ED" w:rsidRDefault="007D39ED" w:rsidP="007D39ED">
      <w:pPr>
        <w:ind w:left="0"/>
        <w:rPr>
          <w:sz w:val="24"/>
        </w:rPr>
      </w:pPr>
      <w:r>
        <w:rPr>
          <w:sz w:val="24"/>
        </w:rPr>
        <w:t xml:space="preserve">The healthy food policy at </w:t>
      </w:r>
      <w:r w:rsidR="00C37576">
        <w:rPr>
          <w:sz w:val="24"/>
        </w:rPr>
        <w:t xml:space="preserve">Maryborough SC </w:t>
      </w:r>
      <w:r>
        <w:rPr>
          <w:sz w:val="24"/>
        </w:rPr>
        <w:t>has been set in place to ensure that positive eating habits are promoted within the operations of the club. The policy aims to ensure that healthy options are always available to all cl</w:t>
      </w:r>
      <w:r w:rsidR="00416F63">
        <w:rPr>
          <w:sz w:val="24"/>
        </w:rPr>
        <w:t>ub members on match day and at C</w:t>
      </w:r>
      <w:r>
        <w:rPr>
          <w:sz w:val="24"/>
        </w:rPr>
        <w:t xml:space="preserve">lub functions. </w:t>
      </w:r>
    </w:p>
    <w:p w:rsidR="007D39ED" w:rsidRPr="007D39ED" w:rsidRDefault="007D39ED" w:rsidP="007D39ED">
      <w:pPr>
        <w:ind w:left="0"/>
        <w:rPr>
          <w:sz w:val="24"/>
        </w:rPr>
      </w:pPr>
    </w:p>
    <w:p w:rsidR="007D39ED" w:rsidRDefault="007D39ED" w:rsidP="007D39ED">
      <w:pPr>
        <w:ind w:left="0"/>
        <w:rPr>
          <w:b/>
          <w:sz w:val="28"/>
          <w:u w:val="single"/>
        </w:rPr>
      </w:pPr>
      <w:r>
        <w:rPr>
          <w:b/>
          <w:sz w:val="28"/>
          <w:u w:val="single"/>
        </w:rPr>
        <w:t xml:space="preserve">Policy Statement: </w:t>
      </w:r>
    </w:p>
    <w:p w:rsidR="007D39ED" w:rsidRDefault="00C37576" w:rsidP="005620AF">
      <w:pPr>
        <w:ind w:left="0"/>
        <w:rPr>
          <w:sz w:val="24"/>
        </w:rPr>
      </w:pPr>
      <w:r>
        <w:rPr>
          <w:sz w:val="24"/>
        </w:rPr>
        <w:t xml:space="preserve">Maryborough SC </w:t>
      </w:r>
      <w:r w:rsidR="007D39ED">
        <w:rPr>
          <w:sz w:val="24"/>
        </w:rPr>
        <w:t>will promot</w:t>
      </w:r>
      <w:r w:rsidR="00632EE1">
        <w:rPr>
          <w:sz w:val="24"/>
        </w:rPr>
        <w:t>e healthy eating habits to all C</w:t>
      </w:r>
      <w:r w:rsidR="007D39ED">
        <w:rPr>
          <w:sz w:val="24"/>
        </w:rPr>
        <w:t>lub members in an effort to ensure that our members can make an informed choice on what they and their children consum</w:t>
      </w:r>
      <w:r w:rsidR="00416F63">
        <w:rPr>
          <w:sz w:val="24"/>
        </w:rPr>
        <w:t>e within the operations of the C</w:t>
      </w:r>
      <w:r w:rsidR="007D39ED">
        <w:rPr>
          <w:sz w:val="24"/>
        </w:rPr>
        <w:t xml:space="preserve">lub. </w:t>
      </w:r>
      <w:r>
        <w:rPr>
          <w:sz w:val="24"/>
        </w:rPr>
        <w:t xml:space="preserve">Maryborough SC </w:t>
      </w:r>
      <w:r w:rsidR="007D39ED">
        <w:rPr>
          <w:sz w:val="24"/>
        </w:rPr>
        <w:t>will make a determined effort to ensure there is a variety of hea</w:t>
      </w:r>
      <w:r w:rsidR="00416F63">
        <w:rPr>
          <w:sz w:val="24"/>
        </w:rPr>
        <w:t>lthy food options available at C</w:t>
      </w:r>
      <w:r w:rsidR="007D39ED">
        <w:rPr>
          <w:sz w:val="24"/>
        </w:rPr>
        <w:t>lub function</w:t>
      </w:r>
      <w:r w:rsidR="00416F63">
        <w:rPr>
          <w:sz w:val="24"/>
        </w:rPr>
        <w:t>s but also on match day at the C</w:t>
      </w:r>
      <w:r w:rsidR="007D39ED">
        <w:rPr>
          <w:sz w:val="24"/>
        </w:rPr>
        <w:t xml:space="preserve">lub’s canteen. Each year the canteen menu will make clear, in bold, the healthy options that are available to our members. </w:t>
      </w:r>
    </w:p>
    <w:p w:rsidR="007D39ED" w:rsidRDefault="007D39ED" w:rsidP="005620AF">
      <w:pPr>
        <w:ind w:left="0"/>
        <w:rPr>
          <w:sz w:val="24"/>
        </w:rPr>
      </w:pPr>
      <w:r>
        <w:rPr>
          <w:sz w:val="24"/>
        </w:rPr>
        <w:t xml:space="preserve">All necessary and correct food handling procedures will be followed by volunteers and canteen staff and it will be a requirement that the canteen supervisor has up to date food handling qualifications.  </w:t>
      </w:r>
    </w:p>
    <w:p w:rsidR="007D39ED" w:rsidRDefault="007D39ED" w:rsidP="005620AF">
      <w:pPr>
        <w:ind w:left="0"/>
        <w:rPr>
          <w:sz w:val="24"/>
        </w:rPr>
      </w:pPr>
    </w:p>
    <w:p w:rsidR="007D39ED" w:rsidRDefault="007D39ED" w:rsidP="007D39ED">
      <w:pPr>
        <w:ind w:left="0"/>
        <w:rPr>
          <w:b/>
          <w:sz w:val="28"/>
          <w:u w:val="single"/>
        </w:rPr>
      </w:pPr>
      <w:r>
        <w:rPr>
          <w:b/>
          <w:sz w:val="28"/>
          <w:u w:val="single"/>
        </w:rPr>
        <w:t>Policy Breach Procedure:</w:t>
      </w:r>
    </w:p>
    <w:p w:rsidR="007D39ED" w:rsidRDefault="007D39ED" w:rsidP="007D39ED">
      <w:pPr>
        <w:ind w:left="0"/>
        <w:rPr>
          <w:sz w:val="24"/>
        </w:rPr>
      </w:pPr>
      <w:r>
        <w:rPr>
          <w:sz w:val="24"/>
        </w:rPr>
        <w:t xml:space="preserve">If a breach of this policy occurs, a grievance form should first be completed by those individuals involved in the incident. The committee is then to investigate the incident and come to a decision on whether or not disciplinary action is required to be taken. </w:t>
      </w:r>
    </w:p>
    <w:p w:rsidR="007D39ED" w:rsidRDefault="007D39ED" w:rsidP="007D39ED">
      <w:pPr>
        <w:ind w:left="0"/>
        <w:rPr>
          <w:sz w:val="24"/>
        </w:rPr>
      </w:pPr>
    </w:p>
    <w:p w:rsidR="007D39ED" w:rsidRDefault="007D39ED" w:rsidP="007D39ED">
      <w:pPr>
        <w:ind w:left="0"/>
        <w:rPr>
          <w:b/>
          <w:sz w:val="28"/>
          <w:u w:val="single"/>
        </w:rPr>
      </w:pPr>
      <w:r>
        <w:rPr>
          <w:b/>
          <w:sz w:val="28"/>
          <w:u w:val="single"/>
        </w:rPr>
        <w:t xml:space="preserve">Review: </w:t>
      </w:r>
    </w:p>
    <w:p w:rsidR="007D39ED" w:rsidRPr="00E15668" w:rsidRDefault="007D39ED" w:rsidP="007D39ED">
      <w:pPr>
        <w:ind w:left="0"/>
        <w:rPr>
          <w:b/>
          <w:sz w:val="28"/>
          <w:u w:val="single"/>
        </w:rPr>
      </w:pPr>
      <w:r>
        <w:rPr>
          <w:sz w:val="24"/>
        </w:rPr>
        <w:t xml:space="preserve">The </w:t>
      </w:r>
      <w:r w:rsidR="00C37576">
        <w:rPr>
          <w:sz w:val="24"/>
        </w:rPr>
        <w:t xml:space="preserve">Maryborough SC </w:t>
      </w:r>
      <w:r>
        <w:rPr>
          <w:sz w:val="24"/>
        </w:rPr>
        <w:t>Healthy Food policy wi</w:t>
      </w:r>
      <w:r w:rsidR="00632EE1">
        <w:rPr>
          <w:sz w:val="24"/>
        </w:rPr>
        <w:t>ll be reviewed annually at the C</w:t>
      </w:r>
      <w:r>
        <w:rPr>
          <w:sz w:val="24"/>
        </w:rPr>
        <w:t xml:space="preserve">lub’s AGM to ensure the actions remain appropriate and effective. </w:t>
      </w:r>
    </w:p>
    <w:p w:rsidR="007D39ED" w:rsidRDefault="007D39ED" w:rsidP="005620AF">
      <w:pPr>
        <w:ind w:left="0"/>
        <w:rPr>
          <w:sz w:val="24"/>
        </w:rPr>
      </w:pPr>
    </w:p>
    <w:p w:rsidR="00924844" w:rsidRDefault="00924844" w:rsidP="005620AF">
      <w:pPr>
        <w:ind w:left="0"/>
        <w:rPr>
          <w:sz w:val="24"/>
        </w:rPr>
      </w:pPr>
    </w:p>
    <w:p w:rsidR="00924844" w:rsidRDefault="00924844" w:rsidP="005620AF">
      <w:pPr>
        <w:ind w:left="0"/>
        <w:rPr>
          <w:sz w:val="24"/>
        </w:rPr>
      </w:pPr>
    </w:p>
    <w:p w:rsidR="00924844" w:rsidRDefault="00924844" w:rsidP="005620AF">
      <w:pPr>
        <w:ind w:left="0"/>
        <w:rPr>
          <w:sz w:val="24"/>
        </w:rPr>
      </w:pPr>
    </w:p>
    <w:p w:rsidR="00924844" w:rsidRDefault="00924844" w:rsidP="005620AF">
      <w:pPr>
        <w:ind w:left="0"/>
        <w:rPr>
          <w:sz w:val="24"/>
        </w:rPr>
      </w:pPr>
    </w:p>
    <w:p w:rsidR="00924844" w:rsidRDefault="00924844" w:rsidP="005620AF">
      <w:pPr>
        <w:ind w:left="0"/>
        <w:rPr>
          <w:sz w:val="24"/>
        </w:rPr>
      </w:pPr>
    </w:p>
    <w:p w:rsidR="00924844" w:rsidRDefault="00924844" w:rsidP="005620AF">
      <w:pPr>
        <w:ind w:left="0"/>
        <w:rPr>
          <w:sz w:val="24"/>
        </w:rPr>
      </w:pPr>
    </w:p>
    <w:p w:rsidR="00924844" w:rsidRPr="0010722C" w:rsidRDefault="00924844" w:rsidP="00924844">
      <w:pPr>
        <w:shd w:val="clear" w:color="auto" w:fill="A17B36" w:themeFill="background2" w:themeFillShade="80"/>
        <w:jc w:val="center"/>
        <w:rPr>
          <w:color w:val="FFFFFF" w:themeColor="background1"/>
          <w:sz w:val="40"/>
        </w:rPr>
      </w:pPr>
      <w:r>
        <w:rPr>
          <w:b/>
          <w:color w:val="FFFFFF" w:themeColor="background1"/>
          <w:sz w:val="48"/>
        </w:rPr>
        <w:t>Extreme Weather Policy</w:t>
      </w:r>
    </w:p>
    <w:p w:rsidR="00924844" w:rsidRDefault="00924844" w:rsidP="005620AF">
      <w:pPr>
        <w:ind w:left="0"/>
        <w:rPr>
          <w:sz w:val="24"/>
        </w:rPr>
      </w:pPr>
    </w:p>
    <w:p w:rsidR="00924844" w:rsidRDefault="00924844" w:rsidP="00924844">
      <w:pPr>
        <w:ind w:left="0"/>
        <w:rPr>
          <w:sz w:val="28"/>
        </w:rPr>
      </w:pPr>
      <w:r w:rsidRPr="0010722C">
        <w:rPr>
          <w:b/>
          <w:sz w:val="28"/>
          <w:u w:val="single"/>
        </w:rPr>
        <w:t xml:space="preserve">Purpose: </w:t>
      </w:r>
    </w:p>
    <w:p w:rsidR="00924844" w:rsidRDefault="00924844" w:rsidP="005620AF">
      <w:pPr>
        <w:ind w:left="0"/>
        <w:rPr>
          <w:sz w:val="24"/>
        </w:rPr>
      </w:pPr>
      <w:r>
        <w:rPr>
          <w:sz w:val="24"/>
        </w:rPr>
        <w:t xml:space="preserve">The </w:t>
      </w:r>
      <w:r w:rsidR="00C37576">
        <w:rPr>
          <w:sz w:val="24"/>
        </w:rPr>
        <w:t xml:space="preserve">Maryborough SC </w:t>
      </w:r>
      <w:r>
        <w:rPr>
          <w:sz w:val="24"/>
        </w:rPr>
        <w:t xml:space="preserve">Policy aims to quell confusion surrounding when the weather will impact match day programs and when it will not. This policy also outlines the procedures that will be taken by the committee of management in an event of extreme weather effecting match day operations. </w:t>
      </w:r>
    </w:p>
    <w:p w:rsidR="00924844" w:rsidRDefault="00924844" w:rsidP="005620AF">
      <w:pPr>
        <w:ind w:left="0"/>
        <w:rPr>
          <w:sz w:val="24"/>
        </w:rPr>
      </w:pPr>
    </w:p>
    <w:p w:rsidR="00924844" w:rsidRDefault="00924844" w:rsidP="005620AF">
      <w:pPr>
        <w:ind w:left="0"/>
        <w:rPr>
          <w:sz w:val="24"/>
        </w:rPr>
      </w:pPr>
      <w:r>
        <w:rPr>
          <w:b/>
          <w:sz w:val="28"/>
          <w:u w:val="single"/>
        </w:rPr>
        <w:t>Policy Statement:</w:t>
      </w:r>
    </w:p>
    <w:p w:rsidR="00924844" w:rsidRDefault="00C37576" w:rsidP="00924844">
      <w:pPr>
        <w:ind w:left="0"/>
        <w:rPr>
          <w:sz w:val="24"/>
        </w:rPr>
      </w:pPr>
      <w:r>
        <w:rPr>
          <w:sz w:val="24"/>
        </w:rPr>
        <w:t xml:space="preserve">Maryborough SC </w:t>
      </w:r>
      <w:r w:rsidR="00AF027E">
        <w:rPr>
          <w:sz w:val="24"/>
        </w:rPr>
        <w:t>recognis</w:t>
      </w:r>
      <w:r w:rsidR="00924844">
        <w:rPr>
          <w:sz w:val="24"/>
        </w:rPr>
        <w:t xml:space="preserve">es that soccer is a winter sport and therefore some matches will be played in unpleasant conditions. However, cancelling all match day programs will always be the very last resort for the committee of management. In the event of cold, frosty or even rainy weather, play will still go ahead unless deemed unsafe by the committee of management. If such weather conditions occur on a training night, then each </w:t>
      </w:r>
      <w:r w:rsidR="00A45F47">
        <w:rPr>
          <w:sz w:val="24"/>
        </w:rPr>
        <w:t>teams’</w:t>
      </w:r>
      <w:r w:rsidR="00924844">
        <w:rPr>
          <w:sz w:val="24"/>
        </w:rPr>
        <w:t xml:space="preserve"> coach will make the final decision on the night of training. </w:t>
      </w:r>
      <w:r>
        <w:rPr>
          <w:sz w:val="24"/>
        </w:rPr>
        <w:t xml:space="preserve">Maryborough SC </w:t>
      </w:r>
      <w:r w:rsidR="00924844">
        <w:rPr>
          <w:sz w:val="24"/>
        </w:rPr>
        <w:t>does however advise all coaches not to undertake training programs in adverse weather conditions. If training is interrupted by weather conditions, then it is the responsibility of the coach to get the players under shelter and to make contact with their families or guardians. Each coach will be given a contact list at the start of the season and are not to leave the grounds until all team members have left safely.  In the event of extreme weather conditions such as thunderstorms, extreme heat etc, the committee of management will make a final decision on match day c</w:t>
      </w:r>
      <w:r w:rsidR="00416F63">
        <w:rPr>
          <w:sz w:val="24"/>
        </w:rPr>
        <w:t>ancellation</w:t>
      </w:r>
      <w:r w:rsidR="00924844">
        <w:rPr>
          <w:sz w:val="24"/>
        </w:rPr>
        <w:t xml:space="preserve"> at least 1 hour before games are to commence. All parents and families will be notified via</w:t>
      </w:r>
      <w:r w:rsidR="00A45F47">
        <w:rPr>
          <w:sz w:val="24"/>
        </w:rPr>
        <w:t xml:space="preserve"> all communication methods the C</w:t>
      </w:r>
      <w:r w:rsidR="00924844">
        <w:rPr>
          <w:sz w:val="24"/>
        </w:rPr>
        <w:t>lub has in place. Committee members will remain at the ground in case any members do not receive the notification and arrive later on.</w:t>
      </w:r>
    </w:p>
    <w:p w:rsidR="00924844" w:rsidRDefault="00924844" w:rsidP="00924844">
      <w:pPr>
        <w:ind w:left="0"/>
        <w:rPr>
          <w:sz w:val="24"/>
        </w:rPr>
      </w:pPr>
      <w:r>
        <w:rPr>
          <w:sz w:val="24"/>
        </w:rPr>
        <w:t xml:space="preserve">  </w:t>
      </w:r>
    </w:p>
    <w:p w:rsidR="00924844" w:rsidRDefault="00924844" w:rsidP="00924844">
      <w:pPr>
        <w:ind w:left="0"/>
        <w:rPr>
          <w:b/>
          <w:sz w:val="28"/>
          <w:u w:val="single"/>
        </w:rPr>
      </w:pPr>
      <w:r>
        <w:rPr>
          <w:b/>
          <w:sz w:val="28"/>
          <w:u w:val="single"/>
        </w:rPr>
        <w:t>Policy Breach Procedure:</w:t>
      </w:r>
    </w:p>
    <w:p w:rsidR="00924844" w:rsidRDefault="00924844" w:rsidP="00924844">
      <w:pPr>
        <w:ind w:left="0"/>
        <w:rPr>
          <w:sz w:val="24"/>
        </w:rPr>
      </w:pPr>
      <w:r>
        <w:rPr>
          <w:sz w:val="24"/>
        </w:rPr>
        <w:t xml:space="preserve">If a breach of this policy occurs, a grievance form should first be completed by those individuals involved in the incident. The committee is then to investigate the incident and come to a decision on whether or not disciplinary action is required to be taken. </w:t>
      </w:r>
    </w:p>
    <w:p w:rsidR="00924844" w:rsidRDefault="00924844" w:rsidP="00924844">
      <w:pPr>
        <w:ind w:left="0"/>
        <w:rPr>
          <w:sz w:val="24"/>
        </w:rPr>
      </w:pPr>
    </w:p>
    <w:p w:rsidR="00924844" w:rsidRDefault="00924844" w:rsidP="00924844">
      <w:pPr>
        <w:ind w:left="0"/>
        <w:rPr>
          <w:b/>
          <w:sz w:val="28"/>
          <w:u w:val="single"/>
        </w:rPr>
      </w:pPr>
      <w:r>
        <w:rPr>
          <w:b/>
          <w:sz w:val="28"/>
          <w:u w:val="single"/>
        </w:rPr>
        <w:t xml:space="preserve">Review: </w:t>
      </w:r>
    </w:p>
    <w:p w:rsidR="00924844" w:rsidRPr="00E15668" w:rsidRDefault="00924844" w:rsidP="00924844">
      <w:pPr>
        <w:ind w:left="0"/>
        <w:rPr>
          <w:b/>
          <w:sz w:val="28"/>
          <w:u w:val="single"/>
        </w:rPr>
      </w:pPr>
      <w:r>
        <w:rPr>
          <w:sz w:val="24"/>
        </w:rPr>
        <w:t xml:space="preserve">The </w:t>
      </w:r>
      <w:r w:rsidR="00C37576">
        <w:rPr>
          <w:sz w:val="24"/>
        </w:rPr>
        <w:t xml:space="preserve">Maryborough SC </w:t>
      </w:r>
      <w:r>
        <w:rPr>
          <w:sz w:val="24"/>
        </w:rPr>
        <w:t>extreme weather policy wi</w:t>
      </w:r>
      <w:r w:rsidR="00A45F47">
        <w:rPr>
          <w:sz w:val="24"/>
        </w:rPr>
        <w:t>ll be reviewed annually at the C</w:t>
      </w:r>
      <w:r>
        <w:rPr>
          <w:sz w:val="24"/>
        </w:rPr>
        <w:t xml:space="preserve">lub’s AGM to ensure the actions remain appropriate and effective. </w:t>
      </w:r>
    </w:p>
    <w:p w:rsidR="00924844" w:rsidRDefault="00924844" w:rsidP="00924844">
      <w:pPr>
        <w:ind w:left="0"/>
        <w:rPr>
          <w:sz w:val="24"/>
        </w:rPr>
      </w:pPr>
    </w:p>
    <w:p w:rsidR="007833C8" w:rsidRDefault="007833C8" w:rsidP="00924844">
      <w:pPr>
        <w:ind w:left="0"/>
        <w:rPr>
          <w:sz w:val="24"/>
        </w:rPr>
      </w:pPr>
    </w:p>
    <w:p w:rsidR="007833C8" w:rsidRPr="0010722C" w:rsidRDefault="007833C8" w:rsidP="007833C8">
      <w:pPr>
        <w:shd w:val="clear" w:color="auto" w:fill="A17B36" w:themeFill="background2" w:themeFillShade="80"/>
        <w:jc w:val="center"/>
        <w:rPr>
          <w:color w:val="FFFFFF" w:themeColor="background1"/>
          <w:sz w:val="40"/>
        </w:rPr>
      </w:pPr>
      <w:r>
        <w:rPr>
          <w:b/>
          <w:color w:val="FFFFFF" w:themeColor="background1"/>
          <w:sz w:val="48"/>
        </w:rPr>
        <w:lastRenderedPageBreak/>
        <w:t>Victorian Child Safe Standards</w:t>
      </w:r>
    </w:p>
    <w:p w:rsidR="007833C8" w:rsidRDefault="007833C8" w:rsidP="007833C8">
      <w:pPr>
        <w:ind w:left="0"/>
        <w:rPr>
          <w:sz w:val="24"/>
        </w:rPr>
      </w:pPr>
    </w:p>
    <w:p w:rsidR="007833C8" w:rsidRPr="00F8755E" w:rsidRDefault="007833C8" w:rsidP="007833C8">
      <w:pPr>
        <w:ind w:left="0"/>
        <w:rPr>
          <w:sz w:val="24"/>
        </w:rPr>
      </w:pPr>
      <w:r w:rsidRPr="00F8755E">
        <w:rPr>
          <w:b/>
          <w:sz w:val="24"/>
          <w:u w:val="single"/>
        </w:rPr>
        <w:t xml:space="preserve">Purpose: </w:t>
      </w:r>
    </w:p>
    <w:p w:rsidR="007833C8" w:rsidRPr="00F8755E" w:rsidRDefault="007833C8" w:rsidP="007833C8">
      <w:pPr>
        <w:ind w:left="0"/>
        <w:rPr>
          <w:lang w:val="en-AU"/>
        </w:rPr>
      </w:pPr>
      <w:r w:rsidRPr="00F8755E">
        <w:rPr>
          <w:lang w:val="en-AU"/>
        </w:rPr>
        <w:t xml:space="preserve">The focus of the Victorian child safe standards is helping organisations to drive cultural change so that protecting children from abuse is embedded in everyday thinking and practice.  These standards have been implemented in Victoria in response to the </w:t>
      </w:r>
      <w:r w:rsidRPr="00F8755E">
        <w:rPr>
          <w:i/>
          <w:lang w:val="en-AU"/>
        </w:rPr>
        <w:t>Betrayal of Trust</w:t>
      </w:r>
      <w:r w:rsidRPr="00F8755E">
        <w:rPr>
          <w:lang w:val="en-AU"/>
        </w:rPr>
        <w:t xml:space="preserve"> report which was tabled to the Victorian government In November 2013. </w:t>
      </w:r>
    </w:p>
    <w:p w:rsidR="007833C8" w:rsidRPr="00F8755E" w:rsidRDefault="007833C8" w:rsidP="007833C8">
      <w:pPr>
        <w:ind w:left="0"/>
        <w:rPr>
          <w:lang w:val="en-AU"/>
        </w:rPr>
      </w:pPr>
    </w:p>
    <w:p w:rsidR="007833C8" w:rsidRPr="00F8755E" w:rsidRDefault="007833C8" w:rsidP="007833C8">
      <w:pPr>
        <w:ind w:left="0"/>
      </w:pPr>
      <w:r w:rsidRPr="00F8755E">
        <w:rPr>
          <w:b/>
          <w:sz w:val="24"/>
          <w:u w:val="single"/>
        </w:rPr>
        <w:t>Policy Statement:</w:t>
      </w:r>
    </w:p>
    <w:p w:rsidR="007833C8" w:rsidRPr="00F8755E" w:rsidRDefault="007833C8" w:rsidP="007833C8">
      <w:pPr>
        <w:ind w:left="0"/>
      </w:pPr>
      <w:r w:rsidRPr="00F8755E">
        <w:t>The Maryborough SC adopts and will implement the Victorian Child Safety standards in an effort to ensure that the club is safe for children of all ages, all races, all genders and all abilities.</w:t>
      </w:r>
      <w:r w:rsidR="00F8755E" w:rsidRPr="00F8755E">
        <w:t xml:space="preserve"> The Maryborough SC will strive to particularly promote the safety and wellbeing of Aboriginal children, children from culturally and linguistically diverse backgrounds and children with a disability.  </w:t>
      </w:r>
      <w:r w:rsidRPr="00F8755E">
        <w:t xml:space="preserve">Our club prides itself on being a family friendly, welcoming environment for the people of the Central Goldfields Shire of all ages to participate in the world game </w:t>
      </w:r>
      <w:r w:rsidR="00E26F18" w:rsidRPr="00F8755E">
        <w:t xml:space="preserve">of Soccer, right here in Maryborough. </w:t>
      </w:r>
    </w:p>
    <w:p w:rsidR="00F8755E" w:rsidRPr="00F8755E" w:rsidRDefault="00296028" w:rsidP="007833C8">
      <w:pPr>
        <w:ind w:left="0"/>
      </w:pPr>
      <w:r>
        <w:t>Here at the Maryborough Soccer Club, o</w:t>
      </w:r>
      <w:r w:rsidR="00F8755E" w:rsidRPr="00F8755E">
        <w:t xml:space="preserve">ur junior members will always be at the forefront of our club’s </w:t>
      </w:r>
      <w:r>
        <w:t xml:space="preserve">safety </w:t>
      </w:r>
      <w:r w:rsidR="00F8755E" w:rsidRPr="00F8755E">
        <w:t>decision making.</w:t>
      </w:r>
    </w:p>
    <w:p w:rsidR="00E26F18" w:rsidRPr="00F8755E" w:rsidRDefault="00E26F18" w:rsidP="007833C8">
      <w:pPr>
        <w:ind w:left="0"/>
      </w:pPr>
      <w:r w:rsidRPr="00F8755E">
        <w:t xml:space="preserve">The Club will take a zero-tolerance stance on Child Abuse. We will also take any concerns or allegations of this issue very seriously. It is essential that our members bring such concerns or allegations regarding the issue of Child Abuse to our committee of management. The identity of the individual providing this information will always be kept confidential. </w:t>
      </w:r>
    </w:p>
    <w:p w:rsidR="00E26F18" w:rsidRPr="00F8755E" w:rsidRDefault="00E26F18" w:rsidP="007833C8">
      <w:pPr>
        <w:ind w:left="0"/>
      </w:pPr>
      <w:r w:rsidRPr="00F8755E">
        <w:t xml:space="preserve">Child Abuse can take any form within the following 5 categories: </w:t>
      </w:r>
    </w:p>
    <w:p w:rsidR="00E26F18" w:rsidRPr="00F8755E" w:rsidRDefault="00E26F18" w:rsidP="007833C8">
      <w:pPr>
        <w:ind w:left="0"/>
      </w:pPr>
      <w:r w:rsidRPr="00F8755E">
        <w:t>Physical Violence, Sexual offences, Serious emotional or psychological abuse and Serious neglect. Each of these categories will be outlined in detail in documentation provided by the Victorian State Government which will be accessible to all of our members via our club website.</w:t>
      </w:r>
    </w:p>
    <w:p w:rsidR="00E26F18" w:rsidRDefault="00E26F18" w:rsidP="007833C8">
      <w:pPr>
        <w:ind w:left="0"/>
      </w:pPr>
      <w:r w:rsidRPr="00F8755E">
        <w:t xml:space="preserve">The Maryborough Soccer Club will ensure that all of our volunteers who are working alongside and with Children have an up to date working with children’s check (WWC).  We will also endeavor to provide appropriate training of our volunteers with regards to the issues surrounding child abuse. </w:t>
      </w:r>
    </w:p>
    <w:p w:rsidR="00F8755E" w:rsidRPr="00F8755E" w:rsidRDefault="00F8755E" w:rsidP="007833C8">
      <w:pPr>
        <w:ind w:left="0"/>
      </w:pPr>
    </w:p>
    <w:p w:rsidR="00E26F18" w:rsidRPr="00F8755E" w:rsidRDefault="00E26F18" w:rsidP="00E26F18">
      <w:pPr>
        <w:ind w:left="0"/>
        <w:rPr>
          <w:b/>
          <w:sz w:val="24"/>
          <w:u w:val="single"/>
        </w:rPr>
      </w:pPr>
      <w:r w:rsidRPr="00F8755E">
        <w:rPr>
          <w:b/>
          <w:sz w:val="24"/>
          <w:u w:val="single"/>
        </w:rPr>
        <w:t>Policy Breach Procedure:</w:t>
      </w:r>
    </w:p>
    <w:p w:rsidR="00E26F18" w:rsidRDefault="00E26F18" w:rsidP="007833C8">
      <w:pPr>
        <w:ind w:left="0"/>
      </w:pPr>
      <w:r w:rsidRPr="00F8755E">
        <w:t xml:space="preserve">If this policy is breached, it is to be brought to the </w:t>
      </w:r>
      <w:r w:rsidR="00337687" w:rsidRPr="00F8755E">
        <w:t>immediate attention of a member of the MSC’s committee of management where it will be investigated furt</w:t>
      </w:r>
      <w:r w:rsidR="00A546C9">
        <w:t xml:space="preserve">her by appropriate authorities. Breaches can be brought to the attention to the committee of management either via a verbal complaint, or preferably by completing a confidential record of child abuse allegation.  </w:t>
      </w:r>
    </w:p>
    <w:p w:rsidR="00F8755E" w:rsidRPr="00F8755E" w:rsidRDefault="00F8755E" w:rsidP="007833C8">
      <w:pPr>
        <w:ind w:left="0"/>
      </w:pPr>
    </w:p>
    <w:p w:rsidR="00337687" w:rsidRPr="00F8755E" w:rsidRDefault="00337687" w:rsidP="00337687">
      <w:pPr>
        <w:ind w:left="0"/>
        <w:rPr>
          <w:b/>
          <w:sz w:val="24"/>
          <w:u w:val="single"/>
        </w:rPr>
      </w:pPr>
      <w:r w:rsidRPr="00F8755E">
        <w:rPr>
          <w:b/>
          <w:sz w:val="24"/>
          <w:u w:val="single"/>
        </w:rPr>
        <w:t xml:space="preserve">Review: </w:t>
      </w:r>
    </w:p>
    <w:p w:rsidR="00337687" w:rsidRPr="00A546C9" w:rsidRDefault="00337687" w:rsidP="007833C8">
      <w:pPr>
        <w:ind w:left="0"/>
        <w:rPr>
          <w:b/>
          <w:sz w:val="24"/>
          <w:u w:val="single"/>
        </w:rPr>
      </w:pPr>
      <w:r w:rsidRPr="00F8755E">
        <w:t xml:space="preserve">The Maryborough SC Child Safe policy will be reviewed annually at the Club’s AGM to ensure the actions remain appropriate and effective. </w:t>
      </w:r>
      <w:bookmarkStart w:id="0" w:name="_GoBack"/>
      <w:bookmarkEnd w:id="0"/>
    </w:p>
    <w:sectPr w:rsidR="00337687" w:rsidRPr="00A546C9">
      <w:headerReference w:type="default" r:id="rId11"/>
      <w:footerReference w:type="default" r:id="rId1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BC3" w:rsidRDefault="00AE7BC3">
      <w:r>
        <w:separator/>
      </w:r>
    </w:p>
    <w:p w:rsidR="00AE7BC3" w:rsidRDefault="00AE7BC3"/>
  </w:endnote>
  <w:endnote w:type="continuationSeparator" w:id="0">
    <w:p w:rsidR="00AE7BC3" w:rsidRDefault="00AE7BC3">
      <w:r>
        <w:continuationSeparator/>
      </w:r>
    </w:p>
    <w:p w:rsidR="00AE7BC3" w:rsidRDefault="00AE7B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Description w:val="Footer table"/>
    </w:tblPr>
    <w:tblGrid>
      <w:gridCol w:w="1404"/>
      <w:gridCol w:w="6552"/>
      <w:gridCol w:w="1404"/>
    </w:tblGrid>
    <w:tr w:rsidR="00B778DA">
      <w:sdt>
        <w:sdtPr>
          <w:alias w:val="Date"/>
          <w:tag w:val=""/>
          <w:id w:val="-600561709"/>
          <w:showingPlcHdr/>
          <w:dataBinding w:prefixMappings="xmlns:ns0='http://schemas.microsoft.com/office/2006/coverPageProps' " w:xpath="/ns0:CoverPageProperties[1]/ns0:PublishDate[1]" w:storeItemID="{55AF091B-3C7A-41E3-B477-F2FDAA23CFDA}"/>
          <w:date w:fullDate="2017-01-01T00:00:00Z">
            <w:dateFormat w:val="M/d/yyyy"/>
            <w:lid w:val="en-US"/>
            <w:storeMappedDataAs w:val="dateTime"/>
            <w:calendar w:val="gregorian"/>
          </w:date>
        </w:sdtPr>
        <w:sdtEndPr/>
        <w:sdtContent>
          <w:tc>
            <w:tcPr>
              <w:tcW w:w="750" w:type="pct"/>
            </w:tcPr>
            <w:p w:rsidR="00B778DA" w:rsidRDefault="007C786D" w:rsidP="0010722C">
              <w:pPr>
                <w:pStyle w:val="Footer"/>
              </w:pPr>
              <w:r>
                <w:t xml:space="preserve">     </w:t>
              </w:r>
            </w:p>
          </w:tc>
        </w:sdtContent>
      </w:sdt>
      <w:sdt>
        <w:sdtPr>
          <w:alias w:val="Title"/>
          <w:tag w:val=""/>
          <w:id w:val="1374816167"/>
          <w:dataBinding w:prefixMappings="xmlns:ns0='http://purl.org/dc/elements/1.1/' xmlns:ns1='http://schemas.openxmlformats.org/package/2006/metadata/core-properties' " w:xpath="/ns1:coreProperties[1]/ns0:title[1]" w:storeItemID="{6C3C8BC8-F283-45AE-878A-BAB7291924A1}"/>
          <w:text/>
        </w:sdtPr>
        <w:sdtEndPr/>
        <w:sdtContent>
          <w:tc>
            <w:tcPr>
              <w:tcW w:w="3500" w:type="pct"/>
            </w:tcPr>
            <w:p w:rsidR="00B778DA" w:rsidRDefault="00C37576">
              <w:pPr>
                <w:pStyle w:val="Footer"/>
                <w:jc w:val="center"/>
              </w:pPr>
              <w:r>
                <w:rPr>
                  <w:lang w:val="en-AU"/>
                </w:rPr>
                <w:t>Maryborough Soccer Club</w:t>
              </w:r>
            </w:p>
          </w:tc>
        </w:sdtContent>
      </w:sdt>
      <w:tc>
        <w:tcPr>
          <w:tcW w:w="750" w:type="pct"/>
        </w:tcPr>
        <w:p w:rsidR="00B778DA" w:rsidRDefault="002252FB">
          <w:pPr>
            <w:pStyle w:val="Footer"/>
            <w:jc w:val="right"/>
          </w:pPr>
          <w:r>
            <w:fldChar w:fldCharType="begin"/>
          </w:r>
          <w:r>
            <w:instrText xml:space="preserve"> PAGE  \* Arabic </w:instrText>
          </w:r>
          <w:r>
            <w:fldChar w:fldCharType="separate"/>
          </w:r>
          <w:r w:rsidR="00A546C9">
            <w:rPr>
              <w:noProof/>
            </w:rPr>
            <w:t>10</w:t>
          </w:r>
          <w:r>
            <w:fldChar w:fldCharType="end"/>
          </w:r>
        </w:p>
      </w:tc>
    </w:tr>
  </w:tbl>
  <w:p w:rsidR="00B778DA" w:rsidRDefault="00B778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BC3" w:rsidRDefault="00AE7BC3">
      <w:r>
        <w:separator/>
      </w:r>
    </w:p>
    <w:p w:rsidR="00AE7BC3" w:rsidRDefault="00AE7BC3"/>
  </w:footnote>
  <w:footnote w:type="continuationSeparator" w:id="0">
    <w:p w:rsidR="00AE7BC3" w:rsidRDefault="00AE7BC3">
      <w:r>
        <w:continuationSeparator/>
      </w:r>
    </w:p>
    <w:p w:rsidR="00AE7BC3" w:rsidRDefault="00AE7B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22C" w:rsidRPr="0010722C" w:rsidRDefault="00C37576" w:rsidP="0010722C">
    <w:pPr>
      <w:pStyle w:val="Header"/>
      <w:jc w:val="center"/>
      <w:rPr>
        <w:sz w:val="28"/>
      </w:rPr>
    </w:pPr>
    <w:r>
      <w:rPr>
        <w:sz w:val="28"/>
      </w:rPr>
      <w:t>Maryborough Soccer Club</w:t>
    </w:r>
    <w:r w:rsidR="0010722C">
      <w:rPr>
        <w:sz w:val="28"/>
      </w:rPr>
      <w:t xml:space="preserve"> Policy Manual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DA8B19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0936BCD"/>
    <w:multiLevelType w:val="hybridMultilevel"/>
    <w:tmpl w:val="D640FEC0"/>
    <w:lvl w:ilvl="0" w:tplc="C0C02FB6">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56D6D20"/>
    <w:multiLevelType w:val="hybridMultilevel"/>
    <w:tmpl w:val="B4DE4594"/>
    <w:lvl w:ilvl="0" w:tplc="A8B0EC6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8F58C7"/>
    <w:multiLevelType w:val="hybridMultilevel"/>
    <w:tmpl w:val="E4623980"/>
    <w:lvl w:ilvl="0" w:tplc="20AE1564">
      <w:numFmt w:val="bullet"/>
      <w:lvlText w:val="-"/>
      <w:lvlJc w:val="left"/>
      <w:pPr>
        <w:ind w:left="432" w:hanging="360"/>
      </w:pPr>
      <w:rPr>
        <w:rFonts w:ascii="Calibri" w:eastAsiaTheme="minorEastAsia" w:hAnsi="Calibri" w:cstheme="minorBidi"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4" w15:restartNumberingAfterBreak="0">
    <w:nsid w:val="506C061B"/>
    <w:multiLevelType w:val="hybridMultilevel"/>
    <w:tmpl w:val="DF22B6C6"/>
    <w:lvl w:ilvl="0" w:tplc="20AE1564">
      <w:numFmt w:val="bullet"/>
      <w:lvlText w:val="-"/>
      <w:lvlJc w:val="left"/>
      <w:pPr>
        <w:ind w:left="504" w:hanging="360"/>
      </w:pPr>
      <w:rPr>
        <w:rFonts w:ascii="Calibri" w:eastAsiaTheme="minorEastAsia" w:hAnsi="Calibri" w:cstheme="minorBidi"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22C"/>
    <w:rsid w:val="00040663"/>
    <w:rsid w:val="00072920"/>
    <w:rsid w:val="00072E01"/>
    <w:rsid w:val="0010722C"/>
    <w:rsid w:val="001A4C1D"/>
    <w:rsid w:val="002252FB"/>
    <w:rsid w:val="00296028"/>
    <w:rsid w:val="0030303E"/>
    <w:rsid w:val="00337687"/>
    <w:rsid w:val="003512F6"/>
    <w:rsid w:val="00360B9C"/>
    <w:rsid w:val="00374DF2"/>
    <w:rsid w:val="00400203"/>
    <w:rsid w:val="004160C8"/>
    <w:rsid w:val="00416F63"/>
    <w:rsid w:val="0047125C"/>
    <w:rsid w:val="00475824"/>
    <w:rsid w:val="004F52E3"/>
    <w:rsid w:val="0054278A"/>
    <w:rsid w:val="005620AF"/>
    <w:rsid w:val="00576989"/>
    <w:rsid w:val="005A24E5"/>
    <w:rsid w:val="00632EE1"/>
    <w:rsid w:val="00634867"/>
    <w:rsid w:val="006B1BE6"/>
    <w:rsid w:val="007833C8"/>
    <w:rsid w:val="007C786D"/>
    <w:rsid w:val="007D39ED"/>
    <w:rsid w:val="00892C95"/>
    <w:rsid w:val="008E505D"/>
    <w:rsid w:val="00924844"/>
    <w:rsid w:val="00924858"/>
    <w:rsid w:val="00962E5D"/>
    <w:rsid w:val="00A33256"/>
    <w:rsid w:val="00A45F47"/>
    <w:rsid w:val="00A546C9"/>
    <w:rsid w:val="00AE7BC3"/>
    <w:rsid w:val="00AF027E"/>
    <w:rsid w:val="00B44BF4"/>
    <w:rsid w:val="00B778DA"/>
    <w:rsid w:val="00BC0700"/>
    <w:rsid w:val="00BD78D2"/>
    <w:rsid w:val="00BE759E"/>
    <w:rsid w:val="00C01D70"/>
    <w:rsid w:val="00C37576"/>
    <w:rsid w:val="00C91F98"/>
    <w:rsid w:val="00CF2B6C"/>
    <w:rsid w:val="00D82C0E"/>
    <w:rsid w:val="00D95AB6"/>
    <w:rsid w:val="00DE64BC"/>
    <w:rsid w:val="00E136D8"/>
    <w:rsid w:val="00E15668"/>
    <w:rsid w:val="00E20DB3"/>
    <w:rsid w:val="00E26F18"/>
    <w:rsid w:val="00E93FF6"/>
    <w:rsid w:val="00F8755E"/>
    <w:rsid w:val="00FB1ACB"/>
    <w:rsid w:val="00FB4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416701"/>
  <w15:chartTrackingRefBased/>
  <w15:docId w15:val="{4A5F133B-65F9-41EF-83DB-868DE4687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120" w:line="240" w:lineRule="auto"/>
      <w:ind w:left="72" w:right="72"/>
    </w:pPr>
  </w:style>
  <w:style w:type="paragraph" w:styleId="Heading1">
    <w:name w:val="heading 1"/>
    <w:basedOn w:val="Normal"/>
    <w:next w:val="Normal"/>
    <w:link w:val="Heading1Char"/>
    <w:uiPriority w:val="1"/>
    <w:qFormat/>
    <w:pPr>
      <w:keepNext/>
      <w:keepLines/>
      <w:spacing w:after="40"/>
      <w:outlineLvl w:val="0"/>
    </w:pPr>
    <w:rPr>
      <w:rFonts w:asciiTheme="majorHAnsi" w:eastAsiaTheme="majorEastAsia" w:hAnsiTheme="majorHAnsi" w:cstheme="majorBidi"/>
      <w:caps/>
      <w:color w:val="94B6D2" w:themeColor="accent1"/>
      <w:sz w:val="28"/>
      <w:szCs w:val="28"/>
    </w:rPr>
  </w:style>
  <w:style w:type="paragraph" w:styleId="Heading2">
    <w:name w:val="heading 2"/>
    <w:basedOn w:val="Normal"/>
    <w:next w:val="Normal"/>
    <w:link w:val="Heading2Char"/>
    <w:uiPriority w:val="1"/>
    <w:qFormat/>
    <w:pPr>
      <w:keepNext/>
      <w:keepLines/>
      <w:spacing w:before="120"/>
      <w:outlineLvl w:val="1"/>
    </w:pPr>
    <w:rPr>
      <w:rFonts w:asciiTheme="majorHAnsi" w:eastAsiaTheme="majorEastAsia" w:hAnsiTheme="majorHAnsi" w:cstheme="majorBidi"/>
      <w:caps/>
      <w:color w:val="DD8047" w:themeColor="accent2"/>
      <w:sz w:val="24"/>
      <w:szCs w:val="24"/>
    </w:rPr>
  </w:style>
  <w:style w:type="paragraph" w:styleId="Heading3">
    <w:name w:val="heading 3"/>
    <w:basedOn w:val="Normal"/>
    <w:next w:val="Normal"/>
    <w:link w:val="Heading3Char"/>
    <w:uiPriority w:val="1"/>
    <w:qFormat/>
    <w:pPr>
      <w:keepNext/>
      <w:keepLines/>
      <w:spacing w:before="120"/>
      <w:outlineLvl w:val="2"/>
    </w:pPr>
    <w:rPr>
      <w:rFonts w:asciiTheme="majorHAnsi" w:eastAsiaTheme="majorEastAsia" w:hAnsiTheme="majorHAnsi" w:cstheme="majorBidi"/>
      <w:caps/>
      <w:color w:val="80865A" w:themeColor="accent3" w:themeShade="BF"/>
    </w:rPr>
  </w:style>
  <w:style w:type="paragraph" w:styleId="Heading4">
    <w:name w:val="heading 4"/>
    <w:basedOn w:val="Normal"/>
    <w:next w:val="Normal"/>
    <w:link w:val="Heading4Char"/>
    <w:uiPriority w:val="9"/>
    <w:semiHidden/>
    <w:unhideWhenUsed/>
    <w:pPr>
      <w:keepNext/>
      <w:keepLines/>
      <w:spacing w:before="120" w:after="0"/>
      <w:outlineLvl w:val="3"/>
    </w:pPr>
    <w:rPr>
      <w:rFonts w:asciiTheme="majorHAnsi" w:eastAsiaTheme="majorEastAsia" w:hAnsiTheme="majorHAnsi" w:cstheme="majorBidi"/>
      <w:caps/>
      <w:sz w:val="24"/>
      <w:szCs w:val="24"/>
    </w:rPr>
  </w:style>
  <w:style w:type="paragraph" w:styleId="Heading5">
    <w:name w:val="heading 5"/>
    <w:basedOn w:val="Normal"/>
    <w:next w:val="Normal"/>
    <w:link w:val="Heading5Char"/>
    <w:uiPriority w:val="9"/>
    <w:semiHidden/>
    <w:unhideWhenUsed/>
    <w:qFormat/>
    <w:pPr>
      <w:keepNext/>
      <w:keepLines/>
      <w:spacing w:before="120" w:after="0"/>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aps/>
      <w:color w:val="94B6D2" w:themeColor="accent1"/>
      <w:sz w:val="28"/>
      <w:szCs w:val="28"/>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DD8047" w:themeColor="accent2"/>
      <w:sz w:val="24"/>
      <w:szCs w:val="24"/>
    </w:rPr>
  </w:style>
  <w:style w:type="character" w:customStyle="1" w:styleId="Heading3Char">
    <w:name w:val="Heading 3 Char"/>
    <w:basedOn w:val="DefaultParagraphFont"/>
    <w:link w:val="Heading3"/>
    <w:uiPriority w:val="1"/>
    <w:rPr>
      <w:rFonts w:asciiTheme="majorHAnsi" w:eastAsiaTheme="majorEastAsia" w:hAnsiTheme="majorHAnsi" w:cstheme="majorBidi"/>
      <w:caps/>
      <w:color w:val="80865A" w:themeColor="accent3" w:themeShade="BF"/>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aps/>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
    <w:qFormat/>
    <w:pPr>
      <w:spacing w:after="0"/>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ListTable7Colorful-Accent1">
    <w:name w:val="List Table 7 Colorful Accent 1"/>
    <w:basedOn w:val="TableNormal"/>
    <w:uiPriority w:val="52"/>
    <w:pPr>
      <w:spacing w:after="0"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1">
    <w:name w:val="List Table 2 Accent 1"/>
    <w:basedOn w:val="TableNormal"/>
    <w:uiPriority w:val="47"/>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1Light-Accent2">
    <w:name w:val="List Table 1 Light Accent 2"/>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99"/>
    <w:semiHidden/>
    <w:rPr>
      <w:color w:val="80808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PlainTable4">
    <w:name w:val="Plain Table 4"/>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Header">
    <w:name w:val="header"/>
    <w:basedOn w:val="Normal"/>
    <w:link w:val="HeaderChar"/>
    <w:uiPriority w:val="2"/>
    <w:unhideWhenUsed/>
    <w:pPr>
      <w:spacing w:after="0"/>
      <w:jc w:val="right"/>
    </w:pPr>
  </w:style>
  <w:style w:type="character" w:customStyle="1" w:styleId="HeaderChar">
    <w:name w:val="Header Char"/>
    <w:basedOn w:val="DefaultParagraphFont"/>
    <w:link w:val="Header"/>
    <w:uiPriority w:val="2"/>
  </w:style>
  <w:style w:type="paragraph" w:styleId="Footer">
    <w:name w:val="footer"/>
    <w:basedOn w:val="Normal"/>
    <w:link w:val="FooterChar"/>
    <w:uiPriority w:val="2"/>
    <w:unhideWhenUsed/>
    <w:pPr>
      <w:spacing w:after="0"/>
    </w:pPr>
  </w:style>
  <w:style w:type="character" w:customStyle="1" w:styleId="FooterChar">
    <w:name w:val="Footer Char"/>
    <w:basedOn w:val="DefaultParagraphFont"/>
    <w:link w:val="Footer"/>
    <w:uiPriority w:val="2"/>
  </w:style>
  <w:style w:type="table" w:customStyle="1" w:styleId="Noborders">
    <w:name w:val="No borders"/>
    <w:basedOn w:val="TableNormal"/>
    <w:uiPriority w:val="99"/>
    <w:pPr>
      <w:spacing w:after="0" w:line="240" w:lineRule="auto"/>
    </w:pPr>
    <w:tblPr/>
  </w:style>
  <w:style w:type="table" w:styleId="GridTable1Light-Accent1">
    <w:name w:val="Grid Table 1 Light Accent 1"/>
    <w:aliases w:val="Sample questionnaires table"/>
    <w:basedOn w:val="TableNormal"/>
    <w:uiPriority w:val="46"/>
    <w:pPr>
      <w:spacing w:after="0"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qFormat/>
    <w:pPr>
      <w:spacing w:after="1440"/>
      <w:jc w:val="right"/>
    </w:pPr>
    <w:rPr>
      <w:noProof/>
      <w:color w:val="59473F"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pPr>
      <w:spacing w:after="0"/>
      <w:jc w:val="right"/>
    </w:pPr>
    <w:rPr>
      <w:caps/>
    </w:rPr>
  </w:style>
  <w:style w:type="table" w:styleId="GridTable3-Accent3">
    <w:name w:val="Grid Table 3 Accent 3"/>
    <w:basedOn w:val="TableNormal"/>
    <w:uiPriority w:val="48"/>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GridTable1Light-Accent3">
    <w:name w:val="Grid Table 1 Light Accent 3"/>
    <w:basedOn w:val="TableNormal"/>
    <w:uiPriority w:val="46"/>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character" w:styleId="Strong">
    <w:name w:val="Strong"/>
    <w:basedOn w:val="DefaultParagraphFont"/>
    <w:uiPriority w:val="1"/>
    <w:qFormat/>
    <w:rPr>
      <w:b/>
      <w:bCs/>
    </w:rPr>
  </w:style>
  <w:style w:type="paragraph" w:customStyle="1" w:styleId="Tabletext">
    <w:name w:val="Table text"/>
    <w:basedOn w:val="Normal"/>
    <w:uiPriority w:val="1"/>
    <w:qFormat/>
    <w:pPr>
      <w:spacing w:before="120" w:after="0"/>
    </w:pPr>
  </w:style>
  <w:style w:type="table" w:styleId="ListTable6Colorful-Accent2">
    <w:name w:val="List Table 6 Colorful Accent 2"/>
    <w:basedOn w:val="TableNormal"/>
    <w:uiPriority w:val="51"/>
    <w:pPr>
      <w:spacing w:after="0" w:line="240" w:lineRule="auto"/>
    </w:pPr>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GridTable1Light-Accent2">
    <w:name w:val="Grid Table 1 Light Accent 2"/>
    <w:basedOn w:val="TableNormal"/>
    <w:uiPriority w:val="46"/>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Bullet">
    <w:name w:val="List Bullet"/>
    <w:basedOn w:val="Normal"/>
    <w:uiPriority w:val="1"/>
    <w:unhideWhenUsed/>
    <w:pPr>
      <w:numPr>
        <w:numId w:val="2"/>
      </w:numPr>
    </w:pPr>
  </w:style>
  <w:style w:type="paragraph" w:styleId="ListParagraph">
    <w:name w:val="List Paragraph"/>
    <w:basedOn w:val="Normal"/>
    <w:uiPriority w:val="34"/>
    <w:unhideWhenUsed/>
    <w:qFormat/>
    <w:rsid w:val="00E136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Project%20communication%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E113F8F652D44F095165F1BA8090DAD"/>
        <w:category>
          <w:name w:val="General"/>
          <w:gallery w:val="placeholder"/>
        </w:category>
        <w:types>
          <w:type w:val="bbPlcHdr"/>
        </w:types>
        <w:behaviors>
          <w:behavior w:val="content"/>
        </w:behaviors>
        <w:guid w:val="{5D39ACEB-E961-4C4C-B2C4-19ECFBE9CB91}"/>
      </w:docPartPr>
      <w:docPartBody>
        <w:p w:rsidR="00FE72F2" w:rsidRDefault="0027192E">
          <w:pPr>
            <w:pStyle w:val="FE113F8F652D44F095165F1BA8090DAD"/>
          </w:pPr>
          <w:r>
            <w:t>[company name]</w:t>
          </w:r>
        </w:p>
      </w:docPartBody>
    </w:docPart>
    <w:docPart>
      <w:docPartPr>
        <w:name w:val="097F63239A674C1ABC3AE1ED4BFBF614"/>
        <w:category>
          <w:name w:val="General"/>
          <w:gallery w:val="placeholder"/>
        </w:category>
        <w:types>
          <w:type w:val="bbPlcHdr"/>
        </w:types>
        <w:behaviors>
          <w:behavior w:val="content"/>
        </w:behaviors>
        <w:guid w:val="{1C51186C-83A5-4349-B968-5EB0154F6D53}"/>
      </w:docPartPr>
      <w:docPartBody>
        <w:p w:rsidR="00FE72F2" w:rsidRDefault="0027192E">
          <w:pPr>
            <w:pStyle w:val="097F63239A674C1ABC3AE1ED4BFBF614"/>
          </w:pPr>
          <w:r>
            <w:t>[Company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92E"/>
    <w:rsid w:val="0022711F"/>
    <w:rsid w:val="00237381"/>
    <w:rsid w:val="0027192E"/>
    <w:rsid w:val="0036700E"/>
    <w:rsid w:val="00615DDF"/>
    <w:rsid w:val="00C8087E"/>
    <w:rsid w:val="00CE1F5F"/>
    <w:rsid w:val="00F804E3"/>
    <w:rsid w:val="00FE72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1ED673B831441BB63E3A87C863252B">
    <w:name w:val="461ED673B831441BB63E3A87C863252B"/>
  </w:style>
  <w:style w:type="paragraph" w:customStyle="1" w:styleId="9173915750A9436BB7AC3B10138A9C94">
    <w:name w:val="9173915750A9436BB7AC3B10138A9C94"/>
  </w:style>
  <w:style w:type="paragraph" w:customStyle="1" w:styleId="55BFE4CA616F431096CF5E1CDC89D33C">
    <w:name w:val="55BFE4CA616F431096CF5E1CDC89D33C"/>
  </w:style>
  <w:style w:type="paragraph" w:customStyle="1" w:styleId="96453F75B09649739E749504E93613C2">
    <w:name w:val="96453F75B09649739E749504E93613C2"/>
  </w:style>
  <w:style w:type="character" w:styleId="Strong">
    <w:name w:val="Strong"/>
    <w:basedOn w:val="DefaultParagraphFont"/>
    <w:uiPriority w:val="1"/>
    <w:qFormat/>
    <w:rPr>
      <w:b/>
      <w:bCs/>
    </w:rPr>
  </w:style>
  <w:style w:type="paragraph" w:customStyle="1" w:styleId="9092D19BE608486CB982CCA5FE2EE865">
    <w:name w:val="9092D19BE608486CB982CCA5FE2EE865"/>
  </w:style>
  <w:style w:type="paragraph" w:customStyle="1" w:styleId="C51C9F2683074FE08EF5F2A9B15B2D60">
    <w:name w:val="C51C9F2683074FE08EF5F2A9B15B2D60"/>
  </w:style>
  <w:style w:type="paragraph" w:customStyle="1" w:styleId="D7255570C680432F806431BAAAAA8320">
    <w:name w:val="D7255570C680432F806431BAAAAA8320"/>
  </w:style>
  <w:style w:type="paragraph" w:customStyle="1" w:styleId="03B5D9E66119440EBA47739174819ED7">
    <w:name w:val="03B5D9E66119440EBA47739174819ED7"/>
  </w:style>
  <w:style w:type="paragraph" w:customStyle="1" w:styleId="5813C4697550483DB7CFF821DA8D065F">
    <w:name w:val="5813C4697550483DB7CFF821DA8D065F"/>
  </w:style>
  <w:style w:type="paragraph" w:customStyle="1" w:styleId="14DDA049AFD349C5B3271396C7FFF55D">
    <w:name w:val="14DDA049AFD349C5B3271396C7FFF55D"/>
  </w:style>
  <w:style w:type="paragraph" w:customStyle="1" w:styleId="EB6EFBECA3674CD0B028A7D3A39870B8">
    <w:name w:val="EB6EFBECA3674CD0B028A7D3A39870B8"/>
  </w:style>
  <w:style w:type="paragraph" w:customStyle="1" w:styleId="81E0643C895E4830A1888CB650E45014">
    <w:name w:val="81E0643C895E4830A1888CB650E45014"/>
  </w:style>
  <w:style w:type="paragraph" w:customStyle="1" w:styleId="FE113F8F652D44F095165F1BA8090DAD">
    <w:name w:val="FE113F8F652D44F095165F1BA8090DAD"/>
  </w:style>
  <w:style w:type="paragraph" w:customStyle="1" w:styleId="097F63239A674C1ABC3AE1ED4BFBF614">
    <w:name w:val="097F63239A674C1ABC3AE1ED4BFBF6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Project communication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PO Box 119 Maryborough Victoria</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F29840-ED91-4B8B-89A3-204E03A550ED}">
  <ds:schemaRefs>
    <ds:schemaRef ds:uri="http://schemas.microsoft.com/sharepoint/v3/contenttype/forms"/>
  </ds:schemaRefs>
</ds:datastoreItem>
</file>

<file path=customXml/itemProps3.xml><?xml version="1.0" encoding="utf-8"?>
<ds:datastoreItem xmlns:ds="http://schemas.openxmlformats.org/officeDocument/2006/customXml" ds:itemID="{7670B078-806B-4D8A-A6CB-D7E210698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communication plan</Template>
  <TotalTime>256</TotalTime>
  <Pages>12</Pages>
  <Words>2636</Words>
  <Characters>15030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Maryborough Soccer Club</vt:lpstr>
    </vt:vector>
  </TitlesOfParts>
  <Company>Maryborough Soccer Club</Company>
  <LinksUpToDate>false</LinksUpToDate>
  <CharactersWithSpaces>17631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Maryborough Soccer Club</dc:title>
  <dc:subject>Policy Manual</dc:subject>
  <dc:creator>Maryborough Soccer Club Committee of Management</dc:creator>
  <cp:keywords/>
  <cp:lastModifiedBy>Jackson Barby</cp:lastModifiedBy>
  <cp:revision>38</cp:revision>
  <dcterms:created xsi:type="dcterms:W3CDTF">2016-06-26T11:24:00Z</dcterms:created>
  <dcterms:modified xsi:type="dcterms:W3CDTF">2017-05-22T12:48:00Z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TC039920449991</vt:lpwstr>
  </property>
</Properties>
</file>